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49605" w14:textId="77777777" w:rsidR="00925689" w:rsidRDefault="00B53E04">
      <w:pPr>
        <w:pStyle w:val="Textbody"/>
        <w:spacing w:before="114" w:after="254"/>
        <w:jc w:val="center"/>
        <w:rPr>
          <w:rFonts w:ascii="Cambria" w:hAnsi="Cambria"/>
          <w:b/>
          <w:bCs/>
          <w:sz w:val="28"/>
          <w:szCs w:val="28"/>
          <w:shd w:val="clear" w:color="auto" w:fill="7FFF00"/>
        </w:rPr>
      </w:pPr>
      <w:r>
        <w:rPr>
          <w:rFonts w:ascii="Cambria" w:hAnsi="Cambria"/>
          <w:b/>
          <w:bCs/>
          <w:sz w:val="28"/>
          <w:szCs w:val="28"/>
          <w:shd w:val="clear" w:color="auto" w:fill="7FFF00"/>
        </w:rPr>
        <w:t>M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Ụ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C L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Ụ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C LU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Ậ</w:t>
      </w:r>
      <w:r>
        <w:rPr>
          <w:rFonts w:ascii="Cambria" w:hAnsi="Cambria"/>
          <w:b/>
          <w:bCs/>
          <w:sz w:val="28"/>
          <w:szCs w:val="28"/>
          <w:shd w:val="clear" w:color="auto" w:fill="7FFF00"/>
        </w:rPr>
        <w:t>N CÂU XÁ (theo bài)</w:t>
      </w:r>
    </w:p>
    <w:p w14:paraId="43C49606" w14:textId="77777777" w:rsidR="00925689" w:rsidRDefault="00B53E04">
      <w:pPr>
        <w:pStyle w:val="Textbody"/>
        <w:spacing w:before="114" w:after="254"/>
        <w:jc w:val="center"/>
      </w:pP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(C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ậ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p nh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ậ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t đ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ế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n bài 5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  <w:lang w:val="fr-FR"/>
        </w:rPr>
        <w:t>7</w:t>
      </w:r>
      <w:r>
        <w:rPr>
          <w:rFonts w:ascii="Cambria" w:hAnsi="Cambria"/>
          <w:b/>
          <w:bCs/>
          <w:i/>
          <w:iCs/>
          <w:sz w:val="28"/>
          <w:szCs w:val="28"/>
          <w:shd w:val="clear" w:color="auto" w:fill="FFF200"/>
        </w:rPr>
        <w:t>)</w:t>
      </w:r>
    </w:p>
    <w:tbl>
      <w:tblPr>
        <w:tblW w:w="10887" w:type="dxa"/>
        <w:tblInd w:w="-54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0"/>
        <w:gridCol w:w="10147"/>
      </w:tblGrid>
      <w:tr w:rsidR="00925689" w14:paraId="43C496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7" w14:textId="77777777" w:rsidR="00925689" w:rsidRDefault="00B53E04">
            <w:pPr>
              <w:pStyle w:val="TableContents"/>
              <w:shd w:val="clear" w:color="auto" w:fill="00FFFF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Bài</w:t>
            </w:r>
          </w:p>
        </w:tc>
        <w:tc>
          <w:tcPr>
            <w:tcW w:w="10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8" w14:textId="77777777" w:rsidR="00925689" w:rsidRDefault="00B53E04">
            <w:pPr>
              <w:pStyle w:val="TableContents"/>
              <w:shd w:val="clear" w:color="auto" w:fill="00FFFF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N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i dung</w:t>
            </w:r>
          </w:p>
        </w:tc>
      </w:tr>
      <w:tr w:rsidR="00925689" w14:paraId="43C496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Ph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m Phân Bi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t Gi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FF0000"/>
                <w:sz w:val="28"/>
                <w:szCs w:val="28"/>
              </w:rPr>
              <w:t>i</w:t>
            </w:r>
          </w:p>
        </w:tc>
      </w:tr>
      <w:tr w:rsidR="00925689" w14:paraId="43C496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D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0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612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1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ý nghĩa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Ma</w:t>
            </w:r>
          </w:p>
        </w:tc>
      </w:tr>
      <w:tr w:rsidR="00925689" w14:paraId="43C4961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4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Giáo pháp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có 4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61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7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gian thành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3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tánh: (ch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tánh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trí 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tin)</w:t>
            </w:r>
          </w:p>
        </w:tc>
      </w:tr>
      <w:tr w:rsidR="00925689" w14:paraId="43C496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A" w14:textId="77777777" w:rsidR="00925689" w:rsidRDefault="00B53E04">
            <w:pPr>
              <w:pStyle w:val="Textbody"/>
              <w:numPr>
                <w:ilvl w:val="0"/>
                <w:numId w:val="1"/>
              </w:numPr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Nhân duyên ra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Đàm</w:t>
            </w:r>
          </w:p>
        </w:tc>
      </w:tr>
      <w:tr w:rsidR="00925689" w14:paraId="43C4961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D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Phân chia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gian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và hành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6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1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0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7 chi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6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3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là 5 Tri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cái?</w:t>
            </w:r>
          </w:p>
        </w:tc>
      </w:tr>
      <w:tr w:rsidR="00925689" w14:paraId="43C496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6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có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năng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96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9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Nghi có 3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1. Nghi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Tam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2. Nghi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giáo pháp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3. Nghi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6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C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ba-la-m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 Nam truy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6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2F" w14:textId="77777777" w:rsidR="00925689" w:rsidRDefault="00B53E04">
            <w:pPr>
              <w:pStyle w:val="TableContents"/>
              <w:numPr>
                <w:ilvl w:val="0"/>
                <w:numId w:val="1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Vi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Pháp:</w:t>
            </w:r>
          </w:p>
        </w:tc>
      </w:tr>
      <w:tr w:rsidR="00925689" w14:paraId="43C496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6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5" w14:textId="77777777" w:rsidR="00925689" w:rsidRDefault="00B53E04">
            <w:pPr>
              <w:pStyle w:val="TableContents"/>
              <w:numPr>
                <w:ilvl w:val="0"/>
                <w:numId w:val="2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1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(Lý do ngài Thiên Thân nói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Pháp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ng)</w:t>
            </w:r>
          </w:p>
        </w:tc>
      </w:tr>
      <w:tr w:rsidR="00925689" w14:paraId="43C496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7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6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B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sơ lư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</w:t>
            </w:r>
          </w:p>
        </w:tc>
      </w:tr>
      <w:tr w:rsidR="00925689" w14:paraId="43C496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3E" w14:textId="77777777" w:rsidR="00925689" w:rsidRDefault="00B53E04">
            <w:pPr>
              <w:pStyle w:val="Standard"/>
              <w:numPr>
                <w:ilvl w:val="0"/>
                <w:numId w:val="3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Năm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Nguyên Do Khi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Nghe Pháp 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Ích</w:t>
            </w:r>
          </w:p>
        </w:tc>
      </w:tr>
      <w:tr w:rsidR="00925689" w14:paraId="43C496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1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Năm Nguyên Do Khi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Nghe Pháp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Ích</w:t>
            </w:r>
          </w:p>
        </w:tc>
      </w:tr>
      <w:tr w:rsidR="00925689" w14:paraId="43C496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4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thai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tâm Tam nhân,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nhân hay Vô nhân</w:t>
            </w:r>
          </w:p>
        </w:tc>
      </w:tr>
      <w:tr w:rsidR="00925689" w14:paraId="43C4964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7" w14:textId="77777777" w:rsidR="00925689" w:rsidRDefault="00B53E04">
            <w:pPr>
              <w:pStyle w:val="Standard"/>
              <w:numPr>
                <w:ilvl w:val="0"/>
                <w:numId w:val="3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ích khi chúng ta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này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gì</w:t>
            </w:r>
          </w:p>
        </w:tc>
      </w:tr>
      <w:tr w:rsidR="00925689" w14:paraId="43C4964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A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ông tiên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Asiata (A-Tư-Đà)</w:t>
            </w:r>
          </w:p>
        </w:tc>
      </w:tr>
      <w:tr w:rsidR="00925689" w14:paraId="43C4964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D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Thích Ca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mái tóc, dùng thân mình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Nhiên Đăng</w:t>
            </w:r>
          </w:p>
        </w:tc>
      </w:tr>
      <w:tr w:rsidR="00925689" w14:paraId="43C496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4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0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bà Gotami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sơ phát tâm công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viên mãn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u)</w:t>
            </w:r>
          </w:p>
        </w:tc>
      </w:tr>
      <w:tr w:rsidR="00925689" w14:paraId="43C496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3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vua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Lưu Ly và dòng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Thích</w:t>
            </w:r>
          </w:p>
        </w:tc>
      </w:tr>
      <w:tr w:rsidR="00925689" w14:paraId="43C496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6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nói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3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6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9" w14:textId="77777777" w:rsidR="00925689" w:rsidRDefault="00B53E04">
            <w:pPr>
              <w:pStyle w:val="TableContents"/>
              <w:numPr>
                <w:ilvl w:val="0"/>
                <w:numId w:val="3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Cách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pháp</w:t>
            </w:r>
          </w:p>
        </w:tc>
      </w:tr>
      <w:tr w:rsidR="00925689" w14:paraId="43C496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6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5F" w14:textId="77777777" w:rsidR="00925689" w:rsidRDefault="00B53E04">
            <w:pPr>
              <w:pStyle w:val="TableContents"/>
              <w:numPr>
                <w:ilvl w:val="0"/>
                <w:numId w:val="4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1 +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66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6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5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p Vô Não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(Angulimala) trong Kinh Tăng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A Hàm</w:t>
            </w:r>
          </w:p>
        </w:tc>
      </w:tr>
      <w:tr w:rsidR="00925689" w14:paraId="43C4966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8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chia chúng sanh có 6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tánh,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tánh,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tánh, Đãng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tánh,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tánh,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tánh)</w:t>
            </w:r>
          </w:p>
        </w:tc>
      </w:tr>
      <w:tr w:rsidR="00925689" w14:paraId="43C4966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B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là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thí Ba-la-m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t?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chim hay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u)</w:t>
            </w:r>
          </w:p>
        </w:tc>
      </w:tr>
      <w:tr w:rsidR="00925689" w14:paraId="43C496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6E" w14:textId="77777777" w:rsidR="00925689" w:rsidRDefault="00B53E04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Làm sao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phàm phu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thành Thánh nhân?</w:t>
            </w:r>
          </w:p>
        </w:tc>
      </w:tr>
      <w:tr w:rsidR="00925689" w14:paraId="43C496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1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Công án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đưa cán dao cho Sư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67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4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ông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Trang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cung</w:t>
            </w:r>
          </w:p>
        </w:tc>
      </w:tr>
      <w:tr w:rsidR="00925689" w14:paraId="43C4967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7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duyên, Vô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u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duyên, Vô gián duyên</w:t>
            </w:r>
          </w:p>
        </w:tc>
      </w:tr>
      <w:tr w:rsidR="00925689" w14:paraId="43C496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A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là gì?</w:t>
            </w:r>
          </w:p>
          <w:p w14:paraId="43C4967B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Phú, Cu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Si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m;</w:t>
            </w:r>
          </w:p>
          <w:p w14:paraId="43C4967C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</w:p>
        </w:tc>
      </w:tr>
      <w:tr w:rsidR="00925689" w14:paraId="43C496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7F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 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có 3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ng: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và Quán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ng)</w:t>
            </w:r>
          </w:p>
        </w:tc>
      </w:tr>
      <w:tr w:rsidR="00925689" w14:paraId="43C496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2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Có 4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trong Kinh Tăng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 Hàm:</w:t>
            </w:r>
          </w:p>
          <w:p w14:paraId="43C4968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vào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68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ra sáng</w:t>
            </w:r>
          </w:p>
          <w:p w14:paraId="43C4968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sáng vào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68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sáng ra sáng</w:t>
            </w:r>
          </w:p>
        </w:tc>
      </w:tr>
      <w:tr w:rsidR="00925689" w14:paraId="43C496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9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Sáu căn, sáu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c, sáu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(Sáu căn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xúc Sáu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mà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như ý, thì chiêu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sau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như ý)</w:t>
            </w:r>
          </w:p>
        </w:tc>
      </w:tr>
      <w:tr w:rsidR="00925689" w14:paraId="43C496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C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Vì sao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này quan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ng?</w:t>
            </w:r>
          </w:p>
        </w:tc>
      </w:tr>
      <w:tr w:rsidR="00925689" w14:paraId="43C496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8F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Giáo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sư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và ông già 50 năm lau Chánh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tông (tu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Ba-la-m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t)</w:t>
            </w:r>
          </w:p>
        </w:tc>
      </w:tr>
      <w:tr w:rsidR="00925689" w14:paraId="43C496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6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5" w14:textId="77777777" w:rsidR="00925689" w:rsidRDefault="00B53E04">
            <w:pPr>
              <w:pStyle w:val="TableContents"/>
              <w:numPr>
                <w:ilvl w:val="0"/>
                <w:numId w:val="6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1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pháp</w:t>
            </w:r>
          </w:p>
          <w:p w14:paraId="43C4969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pháp</w:t>
            </w:r>
          </w:p>
        </w:tc>
      </w:tr>
      <w:tr w:rsidR="00925689" w14:paraId="43C4969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8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69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C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:</w:t>
            </w:r>
            <w:r>
              <w:rPr>
                <w:rFonts w:ascii="Cambria" w:hAnsi="Cambria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sz w:val="28"/>
                <w:szCs w:val="28"/>
              </w:rPr>
              <w:t>ầ</w:t>
            </w:r>
            <w:r>
              <w:rPr>
                <w:rFonts w:ascii="Cambria" w:hAnsi="Cambria"/>
                <w:sz w:val="28"/>
                <w:szCs w:val="28"/>
              </w:rPr>
              <w:t>m quan tr</w:t>
            </w:r>
            <w:r>
              <w:rPr>
                <w:rFonts w:ascii="Cambria" w:hAnsi="Cambria"/>
                <w:sz w:val="28"/>
                <w:szCs w:val="28"/>
              </w:rPr>
              <w:t>ọ</w:t>
            </w:r>
            <w:r>
              <w:rPr>
                <w:rFonts w:ascii="Cambria" w:hAnsi="Cambria"/>
                <w:sz w:val="28"/>
                <w:szCs w:val="28"/>
              </w:rPr>
              <w:t>ng c</w:t>
            </w:r>
            <w:r>
              <w:rPr>
                <w:rFonts w:ascii="Cambria" w:hAnsi="Cambria"/>
                <w:sz w:val="28"/>
                <w:szCs w:val="28"/>
              </w:rPr>
              <w:t>ủ</w:t>
            </w:r>
            <w:r>
              <w:rPr>
                <w:rFonts w:ascii="Cambria" w:hAnsi="Cambria"/>
                <w:sz w:val="28"/>
                <w:szCs w:val="28"/>
              </w:rPr>
              <w:t>a vi</w:t>
            </w:r>
            <w:r>
              <w:rPr>
                <w:rFonts w:ascii="Cambria" w:hAnsi="Cambria"/>
                <w:sz w:val="28"/>
                <w:szCs w:val="28"/>
              </w:rPr>
              <w:t>ệ</w:t>
            </w:r>
            <w:r>
              <w:rPr>
                <w:rFonts w:ascii="Cambria" w:hAnsi="Cambria"/>
                <w:sz w:val="28"/>
                <w:szCs w:val="28"/>
              </w:rPr>
              <w:t>c h</w:t>
            </w:r>
            <w:r>
              <w:rPr>
                <w:rFonts w:ascii="Cambria" w:hAnsi="Cambria"/>
                <w:sz w:val="28"/>
                <w:szCs w:val="28"/>
              </w:rPr>
              <w:t>ọ</w:t>
            </w:r>
            <w:r>
              <w:rPr>
                <w:rFonts w:ascii="Cambria" w:hAnsi="Cambria"/>
                <w:sz w:val="28"/>
                <w:szCs w:val="28"/>
              </w:rPr>
              <w:t>c giáo lý</w:t>
            </w:r>
          </w:p>
        </w:tc>
      </w:tr>
      <w:tr w:rsidR="00925689" w14:paraId="43C496A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9F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-kheo Cù Lê Ba</w:t>
            </w:r>
            <w:r>
              <w:rPr>
                <w:rFonts w:ascii="Cambria" w:hAnsi="Cambria"/>
                <w:sz w:val="28"/>
                <w:szCs w:val="28"/>
              </w:rPr>
              <w:t xml:space="preserve"> (hay Cù Ba Lê) đ</w:t>
            </w:r>
            <w:r>
              <w:rPr>
                <w:rFonts w:ascii="Cambria" w:hAnsi="Cambria"/>
                <w:sz w:val="28"/>
                <w:szCs w:val="28"/>
              </w:rPr>
              <w:t>ạ</w:t>
            </w:r>
            <w:r>
              <w:rPr>
                <w:rFonts w:ascii="Cambria" w:hAnsi="Cambria"/>
                <w:sz w:val="28"/>
                <w:szCs w:val="28"/>
              </w:rPr>
              <w:t>t Tâm gi</w:t>
            </w:r>
            <w:r>
              <w:rPr>
                <w:rFonts w:ascii="Cambria" w:hAnsi="Cambria"/>
                <w:sz w:val="28"/>
                <w:szCs w:val="28"/>
              </w:rPr>
              <w:t>ả</w:t>
            </w:r>
            <w:r>
              <w:rPr>
                <w:rFonts w:ascii="Cambria" w:hAnsi="Cambria"/>
                <w:sz w:val="28"/>
                <w:szCs w:val="28"/>
              </w:rPr>
              <w:t>i thoát thì t</w:t>
            </w:r>
            <w:r>
              <w:rPr>
                <w:rFonts w:ascii="Cambria" w:hAnsi="Cambria"/>
                <w:sz w:val="28"/>
                <w:szCs w:val="28"/>
              </w:rPr>
              <w:t>ự</w:t>
            </w:r>
            <w:r>
              <w:rPr>
                <w:rFonts w:ascii="Cambria" w:hAnsi="Cambria"/>
                <w:sz w:val="28"/>
                <w:szCs w:val="28"/>
              </w:rPr>
              <w:t xml:space="preserve"> sát đ</w:t>
            </w:r>
            <w:r>
              <w:rPr>
                <w:rFonts w:ascii="Cambria" w:hAnsi="Cambria"/>
                <w:sz w:val="28"/>
                <w:szCs w:val="28"/>
              </w:rPr>
              <w:t>ể</w:t>
            </w:r>
            <w:r>
              <w:rPr>
                <w:rFonts w:ascii="Cambria" w:hAnsi="Cambria"/>
                <w:sz w:val="28"/>
                <w:szCs w:val="28"/>
              </w:rPr>
              <w:t xml:space="preserve"> không thoái chuy</w:t>
            </w:r>
            <w:r>
              <w:rPr>
                <w:rFonts w:ascii="Cambria" w:hAnsi="Cambria"/>
                <w:sz w:val="28"/>
                <w:szCs w:val="28"/>
              </w:rPr>
              <w:t>ể</w:t>
            </w:r>
            <w:r>
              <w:rPr>
                <w:rFonts w:ascii="Cambria" w:hAnsi="Cambria"/>
                <w:sz w:val="28"/>
                <w:szCs w:val="28"/>
              </w:rPr>
              <w:t>n</w:t>
            </w:r>
          </w:p>
        </w:tc>
      </w:tr>
      <w:tr w:rsidR="00925689" w14:paraId="43C496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2" w14:textId="77777777" w:rsidR="00925689" w:rsidRDefault="00B53E04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: Ngư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hi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u giáo lý thì m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lúc, m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nơi, m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đi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m, lúc nào cũng tu</w:t>
            </w:r>
          </w:p>
        </w:tc>
      </w:tr>
      <w:tr w:rsidR="00925689" w14:paraId="43C496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5" w14:textId="77777777" w:rsidR="00925689" w:rsidRDefault="00B53E04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Trong kinh nói,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p nhau n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a chúng ta ph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có b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 đi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u tương 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ng: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1.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tin; 2. B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thí; 3. Gi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nh; 4. Trí hu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ệ</w:t>
            </w:r>
          </w:p>
        </w:tc>
      </w:tr>
      <w:tr w:rsidR="00925689" w14:paraId="43C496A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8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:</w:t>
            </w:r>
          </w:p>
          <w:p w14:paraId="43C496A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- Nh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Thi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duyên</w:t>
            </w:r>
          </w:p>
          <w:p w14:paraId="43C496AA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- Tác d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a Năm chi thi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n: T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m, T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, 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, L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c,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nh</w:t>
            </w:r>
          </w:p>
          <w:p w14:paraId="43C496A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o duyên</w:t>
            </w:r>
          </w:p>
        </w:tc>
      </w:tr>
      <w:tr w:rsidR="00925689" w14:paraId="43C496B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AE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Tâm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Phân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Tác ý và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</w:t>
            </w:r>
          </w:p>
          <w:p w14:paraId="43C496A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</w:t>
            </w:r>
          </w:p>
        </w:tc>
      </w:tr>
      <w:tr w:rsidR="00925689" w14:paraId="43C496B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2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 là pháp 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t-ma Úp bát?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Có 2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p:</w:t>
            </w:r>
          </w:p>
          <w:p w14:paraId="43C496B3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Cư sĩ cúng dư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mà ngã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96B4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Cư sĩ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tín</w:t>
            </w:r>
          </w:p>
        </w:tc>
      </w:tr>
      <w:tr w:rsidR="00925689" w14:paraId="43C496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7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Nhân duyên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cho ăn ngày 2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Tì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Da)</w:t>
            </w:r>
          </w:p>
        </w:tc>
      </w:tr>
      <w:tr w:rsidR="00925689" w14:paraId="43C496B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A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Cung kính Tam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o, cung kính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</w:t>
            </w:r>
          </w:p>
        </w:tc>
      </w:tr>
      <w:tr w:rsidR="00925689" w14:paraId="43C496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D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mình tái sanh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đâu: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2.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3. Khinh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 4.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</w:t>
            </w:r>
          </w:p>
        </w:tc>
      </w:tr>
      <w:tr w:rsidR="00925689" w14:paraId="43C496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B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0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Cách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lâm chung</w:t>
            </w:r>
          </w:p>
        </w:tc>
      </w:tr>
      <w:tr w:rsidR="00925689" w14:paraId="43C496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3" w14:textId="77777777" w:rsidR="00925689" w:rsidRDefault="00B53E04">
            <w:pPr>
              <w:pStyle w:val="Standard"/>
              <w:numPr>
                <w:ilvl w:val="0"/>
                <w:numId w:val="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Ba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mình sanh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đâu</w:t>
            </w:r>
          </w:p>
        </w:tc>
      </w:tr>
      <w:tr w:rsidR="00925689" w14:paraId="43C496C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6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3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tánh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-tát</w:t>
            </w:r>
          </w:p>
        </w:tc>
      </w:tr>
      <w:tr w:rsidR="00925689" w14:paraId="43C496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9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Vì sao mình phi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não?</w:t>
            </w:r>
          </w:p>
        </w:tc>
      </w:tr>
      <w:tr w:rsidR="00925689" w14:paraId="43C496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C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Hành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trong ba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</w:p>
        </w:tc>
      </w:tr>
      <w:tr w:rsidR="00925689" w14:paraId="43C496D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CF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Đàm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nói 2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phúc</w:t>
            </w:r>
          </w:p>
        </w:tc>
      </w:tr>
      <w:tr w:rsidR="00925689" w14:paraId="43C496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2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Cách nhìn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ngài Minh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</w:p>
        </w:tc>
      </w:tr>
      <w:tr w:rsidR="00925689" w14:paraId="43C496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5" w14:textId="77777777" w:rsidR="00925689" w:rsidRDefault="00B53E04">
            <w:pPr>
              <w:pStyle w:val="TableContents"/>
              <w:numPr>
                <w:ilvl w:val="0"/>
                <w:numId w:val="5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Bí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tu hành là hãy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chính mình, dùng tâm đơn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(g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anh nhi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nh) thì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o.</w:t>
            </w:r>
          </w:p>
        </w:tc>
      </w:tr>
      <w:tr w:rsidR="00925689" w14:paraId="43C496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6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B" w14:textId="77777777" w:rsidR="00925689" w:rsidRDefault="00B53E04">
            <w:pPr>
              <w:pStyle w:val="TableContents"/>
              <w:numPr>
                <w:ilvl w:val="0"/>
                <w:numId w:val="7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2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</w:t>
            </w:r>
          </w:p>
          <w:p w14:paraId="43C496D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Vì sao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này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Pháp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6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DF" w14:textId="77777777" w:rsidR="00925689" w:rsidRDefault="00B53E04">
            <w:pPr>
              <w:pStyle w:val="TableContents"/>
              <w:numPr>
                <w:ilvl w:val="0"/>
                <w:numId w:val="7"/>
              </w:numPr>
              <w:spacing w:line="276" w:lineRule="auto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4,5,6:</w:t>
            </w:r>
            <w:r>
              <w:rPr>
                <w:rFonts w:ascii="Cambria" w:hAnsi="Cambria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sz w:val="28"/>
                <w:szCs w:val="28"/>
              </w:rPr>
              <w:t>ả</w:t>
            </w:r>
            <w:r>
              <w:rPr>
                <w:rFonts w:ascii="Cambria" w:hAnsi="Cambria"/>
                <w:sz w:val="28"/>
                <w:szCs w:val="28"/>
              </w:rPr>
              <w:t>i thích sơ lư</w:t>
            </w:r>
            <w:r>
              <w:rPr>
                <w:rFonts w:ascii="Cambria" w:hAnsi="Cambria"/>
                <w:sz w:val="28"/>
                <w:szCs w:val="28"/>
              </w:rPr>
              <w:t>ợ</w:t>
            </w:r>
            <w:r>
              <w:rPr>
                <w:rFonts w:ascii="Cambria" w:hAnsi="Cambria"/>
                <w:sz w:val="28"/>
                <w:szCs w:val="28"/>
              </w:rPr>
              <w:t>c:</w:t>
            </w:r>
          </w:p>
          <w:p w14:paraId="43C496E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Th</w:t>
            </w:r>
            <w:r>
              <w:rPr>
                <w:rFonts w:ascii="Cambria" w:hAnsi="Cambria"/>
                <w:sz w:val="28"/>
                <w:szCs w:val="28"/>
              </w:rPr>
              <w:t>ế</w:t>
            </w:r>
            <w:r>
              <w:rPr>
                <w:rFonts w:ascii="Cambria" w:hAnsi="Cambria"/>
                <w:sz w:val="28"/>
                <w:szCs w:val="28"/>
              </w:rPr>
              <w:t xml:space="preserve"> nào là pháp H</w:t>
            </w:r>
            <w:r>
              <w:rPr>
                <w:rFonts w:ascii="Cambria" w:hAnsi="Cambria"/>
                <w:sz w:val="28"/>
                <w:szCs w:val="28"/>
              </w:rPr>
              <w:t>ữ</w:t>
            </w:r>
            <w:r>
              <w:rPr>
                <w:rFonts w:ascii="Cambria" w:hAnsi="Cambria"/>
                <w:sz w:val="28"/>
                <w:szCs w:val="28"/>
              </w:rPr>
              <w:t>u l</w:t>
            </w:r>
            <w:r>
              <w:rPr>
                <w:rFonts w:ascii="Cambria" w:hAnsi="Cambria"/>
                <w:sz w:val="28"/>
                <w:szCs w:val="28"/>
              </w:rPr>
              <w:t>ậ</w:t>
            </w:r>
            <w:r>
              <w:rPr>
                <w:rFonts w:ascii="Cambria" w:hAnsi="Cambria"/>
                <w:sz w:val="28"/>
                <w:szCs w:val="28"/>
              </w:rPr>
              <w:t>u và Vô l</w:t>
            </w:r>
            <w:r>
              <w:rPr>
                <w:rFonts w:ascii="Cambria" w:hAnsi="Cambria"/>
                <w:sz w:val="28"/>
                <w:szCs w:val="28"/>
              </w:rPr>
              <w:t>ậ</w:t>
            </w:r>
            <w:r>
              <w:rPr>
                <w:rFonts w:ascii="Cambria" w:hAnsi="Cambria"/>
                <w:sz w:val="28"/>
                <w:szCs w:val="28"/>
              </w:rPr>
              <w:t>u?</w:t>
            </w:r>
          </w:p>
        </w:tc>
      </w:tr>
      <w:tr w:rsidR="00925689" w14:paraId="43C496E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2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6E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6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dung khác nhau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Duy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và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Đàm</w:t>
            </w:r>
          </w:p>
        </w:tc>
      </w:tr>
      <w:tr w:rsidR="00925689" w14:paraId="43C496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9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Câu chuy</w:t>
            </w:r>
            <w:r>
              <w:rPr>
                <w:rFonts w:ascii="Cambria" w:hAnsi="Cambria"/>
                <w:sz w:val="28"/>
                <w:szCs w:val="28"/>
              </w:rPr>
              <w:t>ệ</w:t>
            </w:r>
            <w:r>
              <w:rPr>
                <w:rFonts w:ascii="Cambria" w:hAnsi="Cambria"/>
                <w:sz w:val="28"/>
                <w:szCs w:val="28"/>
              </w:rPr>
              <w:t>n c</w:t>
            </w:r>
            <w:r>
              <w:rPr>
                <w:rFonts w:ascii="Cambria" w:hAnsi="Cambria"/>
                <w:sz w:val="28"/>
                <w:szCs w:val="28"/>
              </w:rPr>
              <w:t>ủ</w:t>
            </w:r>
            <w:r>
              <w:rPr>
                <w:rFonts w:ascii="Cambria" w:hAnsi="Cambria"/>
                <w:sz w:val="28"/>
                <w:szCs w:val="28"/>
              </w:rPr>
              <w:t>a bà lão b</w:t>
            </w:r>
            <w:r>
              <w:rPr>
                <w:rFonts w:ascii="Cambria" w:hAnsi="Cambria"/>
                <w:sz w:val="28"/>
                <w:szCs w:val="28"/>
              </w:rPr>
              <w:t>ị</w:t>
            </w:r>
            <w:r>
              <w:rPr>
                <w:rFonts w:ascii="Cambria" w:hAnsi="Cambria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sz w:val="28"/>
                <w:szCs w:val="28"/>
              </w:rPr>
              <w:t>ấ</w:t>
            </w:r>
            <w:r>
              <w:rPr>
                <w:rFonts w:ascii="Cambria" w:hAnsi="Cambria"/>
                <w:sz w:val="28"/>
                <w:szCs w:val="28"/>
              </w:rPr>
              <w:t>t 7 ngư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con, nhưng nh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 xml:space="preserve"> giáo pháp c</w:t>
            </w:r>
            <w:r>
              <w:rPr>
                <w:rFonts w:ascii="Cambria" w:hAnsi="Cambria"/>
                <w:sz w:val="28"/>
                <w:szCs w:val="28"/>
              </w:rPr>
              <w:t>ủ</w:t>
            </w:r>
            <w:r>
              <w:rPr>
                <w:rFonts w:ascii="Cambria" w:hAnsi="Cambria"/>
                <w:sz w:val="28"/>
                <w:szCs w:val="28"/>
              </w:rPr>
              <w:t>a Ph</w:t>
            </w:r>
            <w:r>
              <w:rPr>
                <w:rFonts w:ascii="Cambria" w:hAnsi="Cambria"/>
                <w:sz w:val="28"/>
                <w:szCs w:val="28"/>
              </w:rPr>
              <w:t>ậ</w:t>
            </w:r>
            <w:r>
              <w:rPr>
                <w:rFonts w:ascii="Cambria" w:hAnsi="Cambria"/>
                <w:sz w:val="28"/>
                <w:szCs w:val="28"/>
              </w:rPr>
              <w:t>t mà chuy</w:t>
            </w:r>
            <w:r>
              <w:rPr>
                <w:rFonts w:ascii="Cambria" w:hAnsi="Cambria"/>
                <w:sz w:val="28"/>
                <w:szCs w:val="28"/>
              </w:rPr>
              <w:t>ể</w:t>
            </w:r>
            <w:r>
              <w:rPr>
                <w:rFonts w:ascii="Cambria" w:hAnsi="Cambria"/>
                <w:sz w:val="28"/>
                <w:szCs w:val="28"/>
              </w:rPr>
              <w:t>n kh</w:t>
            </w:r>
            <w:r>
              <w:rPr>
                <w:rFonts w:ascii="Cambria" w:hAnsi="Cambria"/>
                <w:sz w:val="28"/>
                <w:szCs w:val="28"/>
              </w:rPr>
              <w:t>ổ</w:t>
            </w:r>
            <w:r>
              <w:rPr>
                <w:rFonts w:ascii="Cambria" w:hAnsi="Cambria"/>
                <w:sz w:val="28"/>
                <w:szCs w:val="28"/>
              </w:rPr>
              <w:t xml:space="preserve"> đau thành an </w:t>
            </w:r>
            <w:r>
              <w:rPr>
                <w:rFonts w:ascii="Cambria" w:hAnsi="Cambria"/>
                <w:sz w:val="28"/>
                <w:szCs w:val="28"/>
              </w:rPr>
              <w:t>vui. Sau đó c</w:t>
            </w:r>
            <w:r>
              <w:rPr>
                <w:rFonts w:ascii="Cambria" w:hAnsi="Cambria"/>
                <w:sz w:val="28"/>
                <w:szCs w:val="28"/>
              </w:rPr>
              <w:t>ả</w:t>
            </w:r>
            <w:r>
              <w:rPr>
                <w:rFonts w:ascii="Cambria" w:hAnsi="Cambria"/>
                <w:sz w:val="28"/>
                <w:szCs w:val="28"/>
              </w:rPr>
              <w:t xml:space="preserve"> gia đình quy y và ch</w:t>
            </w:r>
            <w:r>
              <w:rPr>
                <w:rFonts w:ascii="Cambria" w:hAnsi="Cambria"/>
                <w:sz w:val="28"/>
                <w:szCs w:val="28"/>
              </w:rPr>
              <w:t>ứ</w:t>
            </w:r>
            <w:r>
              <w:rPr>
                <w:rFonts w:ascii="Cambria" w:hAnsi="Cambria"/>
                <w:sz w:val="28"/>
                <w:szCs w:val="28"/>
              </w:rPr>
              <w:t>ng qu</w:t>
            </w:r>
            <w:r>
              <w:rPr>
                <w:rFonts w:ascii="Cambria" w:hAnsi="Cambria"/>
                <w:sz w:val="28"/>
                <w:szCs w:val="28"/>
              </w:rPr>
              <w:t>ả</w:t>
            </w:r>
            <w:r>
              <w:rPr>
                <w:rFonts w:ascii="Cambria" w:hAnsi="Cambria"/>
                <w:sz w:val="28"/>
                <w:szCs w:val="28"/>
              </w:rPr>
              <w:t>.</w:t>
            </w:r>
          </w:p>
        </w:tc>
      </w:tr>
      <w:tr w:rsidR="00925689" w14:paraId="43C496F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EC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Duyên 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:</w:t>
            </w:r>
          </w:p>
          <w:p w14:paraId="43C496E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Nghi</w:t>
            </w:r>
            <w:r>
              <w:rPr>
                <w:rFonts w:ascii="Cambria" w:hAnsi="Cambria"/>
                <w:sz w:val="28"/>
                <w:szCs w:val="28"/>
              </w:rPr>
              <w:t>ệ</w:t>
            </w:r>
            <w:r>
              <w:rPr>
                <w:rFonts w:ascii="Cambria" w:hAnsi="Cambria"/>
                <w:sz w:val="28"/>
                <w:szCs w:val="28"/>
              </w:rPr>
              <w:t>p duyên</w:t>
            </w:r>
          </w:p>
          <w:p w14:paraId="43C496E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Qu</w:t>
            </w:r>
            <w:r>
              <w:rPr>
                <w:rFonts w:ascii="Cambria" w:hAnsi="Cambria"/>
                <w:sz w:val="28"/>
                <w:szCs w:val="28"/>
              </w:rPr>
              <w:t>ả</w:t>
            </w:r>
            <w:r>
              <w:rPr>
                <w:rFonts w:ascii="Cambria" w:hAnsi="Cambria"/>
                <w:sz w:val="28"/>
                <w:szCs w:val="28"/>
              </w:rPr>
              <w:t xml:space="preserve"> duyên</w:t>
            </w:r>
          </w:p>
          <w:p w14:paraId="43C496E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V</w:t>
            </w:r>
            <w:r>
              <w:rPr>
                <w:rFonts w:ascii="Cambria" w:hAnsi="Cambria"/>
                <w:sz w:val="28"/>
                <w:szCs w:val="28"/>
              </w:rPr>
              <w:t>ậ</w:t>
            </w:r>
            <w:r>
              <w:rPr>
                <w:rFonts w:ascii="Cambria" w:hAnsi="Cambria"/>
                <w:sz w:val="28"/>
                <w:szCs w:val="28"/>
              </w:rPr>
              <w:t>t th</w:t>
            </w:r>
            <w:r>
              <w:rPr>
                <w:rFonts w:ascii="Cambria" w:hAnsi="Cambria"/>
                <w:sz w:val="28"/>
                <w:szCs w:val="28"/>
              </w:rPr>
              <w:t>ự</w:t>
            </w:r>
            <w:r>
              <w:rPr>
                <w:rFonts w:ascii="Cambria" w:hAnsi="Cambria"/>
                <w:sz w:val="28"/>
                <w:szCs w:val="28"/>
              </w:rPr>
              <w:t>c duyên</w:t>
            </w:r>
          </w:p>
        </w:tc>
      </w:tr>
      <w:tr w:rsidR="00925689" w14:paraId="43C496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2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Tư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ra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-&gt;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khéo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6F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5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Khi làm vi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tâm có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thì hãy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6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8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2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nghèo cùng cúng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cát cho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Bà Thi -&gt; 1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cúng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trên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đi, 1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-&gt;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báo khác nhau</w:t>
            </w:r>
          </w:p>
        </w:tc>
      </w:tr>
      <w:tr w:rsidR="00925689" w14:paraId="43C497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6FB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Kinh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quán: Khi tu không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c, thì hãy xét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sau…</w:t>
            </w:r>
          </w:p>
          <w:p w14:paraId="43C496F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Mình có làm hay xúc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ai mà mình chưa xin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6F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Mình có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ai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gì mà quên không làm</w:t>
            </w:r>
          </w:p>
          <w:p w14:paraId="43C496F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Mình có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trù công vi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nào mà mình quên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  <w:p w14:paraId="43C496F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e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mình có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hay không</w:t>
            </w:r>
          </w:p>
          <w:p w14:paraId="43C4970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hay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áo v.v… có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hay không</w:t>
            </w:r>
          </w:p>
          <w:p w14:paraId="43C4970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6.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[c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a] mình có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hay không</w:t>
            </w:r>
          </w:p>
          <w:p w14:paraId="43C4970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Pháp tu,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tu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a mình có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chưa, có phù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mình chưa</w:t>
            </w:r>
          </w:p>
          <w:p w14:paraId="43C4970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8. Mình đã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nghi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chưa</w:t>
            </w:r>
          </w:p>
        </w:tc>
      </w:tr>
      <w:tr w:rsidR="00925689" w14:paraId="43C4970A" w14:textId="77777777">
        <w:tblPrEx>
          <w:tblCellMar>
            <w:top w:w="0" w:type="dxa"/>
            <w:bottom w:w="0" w:type="dxa"/>
          </w:tblCellMar>
        </w:tblPrEx>
        <w:trPr>
          <w:trHeight w:val="1553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06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Hai thái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khi tu hành:</w:t>
            </w:r>
          </w:p>
          <w:p w14:paraId="43C4970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như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ch: Tu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</w:p>
          <w:p w14:paraId="43C4970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như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t: Tu Quán</w:t>
            </w:r>
          </w:p>
          <w:p w14:paraId="43C4970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FF00FF"/>
                <w:sz w:val="28"/>
                <w:szCs w:val="28"/>
              </w:rPr>
            </w:pPr>
            <w:r>
              <w:rPr>
                <w:rFonts w:ascii="Cambria" w:hAnsi="Cambria"/>
                <w:color w:val="FF00FF"/>
                <w:sz w:val="28"/>
                <w:szCs w:val="28"/>
              </w:rPr>
              <w:t>** Âm thanh là gai nh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a Sơ thi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FF00FF"/>
                <w:sz w:val="28"/>
                <w:szCs w:val="28"/>
              </w:rPr>
              <w:t>n</w:t>
            </w:r>
          </w:p>
        </w:tc>
      </w:tr>
      <w:tr w:rsidR="00925689" w14:paraId="43C497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0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0C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thì ph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i có công phu Thi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:</w:t>
            </w:r>
          </w:p>
          <w:p w14:paraId="43C4970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Thi</w:t>
            </w:r>
            <w:r>
              <w:rPr>
                <w:rFonts w:ascii="Cambria" w:hAnsi="Cambria"/>
                <w:sz w:val="28"/>
                <w:szCs w:val="28"/>
              </w:rPr>
              <w:t>ề</w:t>
            </w:r>
            <w:r>
              <w:rPr>
                <w:rFonts w:ascii="Cambria" w:hAnsi="Cambria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sz w:val="28"/>
                <w:szCs w:val="28"/>
              </w:rPr>
              <w:t>đ</w:t>
            </w:r>
            <w:r>
              <w:rPr>
                <w:rFonts w:ascii="Cambria" w:hAnsi="Cambria"/>
                <w:sz w:val="28"/>
                <w:szCs w:val="28"/>
              </w:rPr>
              <w:t>ị</w:t>
            </w:r>
            <w:r>
              <w:rPr>
                <w:rFonts w:ascii="Cambria" w:hAnsi="Cambria"/>
                <w:sz w:val="28"/>
                <w:szCs w:val="28"/>
              </w:rPr>
              <w:t>nh: Sơ thi</w:t>
            </w:r>
            <w:r>
              <w:rPr>
                <w:rFonts w:ascii="Cambria" w:hAnsi="Cambria"/>
                <w:sz w:val="28"/>
                <w:szCs w:val="28"/>
              </w:rPr>
              <w:t>ề</w:t>
            </w:r>
            <w:r>
              <w:rPr>
                <w:rFonts w:ascii="Cambria" w:hAnsi="Cambria"/>
                <w:sz w:val="28"/>
                <w:szCs w:val="28"/>
              </w:rPr>
              <w:t>n tr</w:t>
            </w:r>
            <w:r>
              <w:rPr>
                <w:rFonts w:ascii="Cambria" w:hAnsi="Cambria"/>
                <w:sz w:val="28"/>
                <w:szCs w:val="28"/>
              </w:rPr>
              <w:t>ở</w:t>
            </w:r>
            <w:r>
              <w:rPr>
                <w:rFonts w:ascii="Cambria" w:hAnsi="Cambria"/>
                <w:sz w:val="28"/>
                <w:szCs w:val="28"/>
              </w:rPr>
              <w:t xml:space="preserve"> lên</w:t>
            </w:r>
          </w:p>
          <w:p w14:paraId="43C4970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V</w:t>
            </w:r>
            <w:r>
              <w:rPr>
                <w:rFonts w:ascii="Cambria" w:hAnsi="Cambria"/>
                <w:sz w:val="28"/>
                <w:szCs w:val="28"/>
              </w:rPr>
              <w:t>ị</w:t>
            </w:r>
            <w:r>
              <w:rPr>
                <w:rFonts w:ascii="Cambria" w:hAnsi="Cambria"/>
                <w:sz w:val="28"/>
                <w:szCs w:val="28"/>
              </w:rPr>
              <w:t xml:space="preserve"> đáo đ</w:t>
            </w:r>
            <w:r>
              <w:rPr>
                <w:rFonts w:ascii="Cambria" w:hAnsi="Cambria"/>
                <w:sz w:val="28"/>
                <w:szCs w:val="28"/>
              </w:rPr>
              <w:t>ị</w:t>
            </w:r>
            <w:r>
              <w:rPr>
                <w:rFonts w:ascii="Cambria" w:hAnsi="Cambria"/>
                <w:sz w:val="28"/>
                <w:szCs w:val="28"/>
              </w:rPr>
              <w:t>nh</w:t>
            </w:r>
          </w:p>
          <w:p w14:paraId="43C4970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- Sát-na đ</w:t>
            </w:r>
            <w:r>
              <w:rPr>
                <w:rFonts w:ascii="Cambria" w:hAnsi="Cambria"/>
                <w:sz w:val="28"/>
                <w:szCs w:val="28"/>
              </w:rPr>
              <w:t>ị</w:t>
            </w:r>
            <w:r>
              <w:rPr>
                <w:rFonts w:ascii="Cambria" w:hAnsi="Cambria"/>
                <w:sz w:val="28"/>
                <w:szCs w:val="28"/>
              </w:rPr>
              <w:t>nh</w:t>
            </w:r>
          </w:p>
        </w:tc>
      </w:tr>
      <w:tr w:rsidR="00925689" w14:paraId="43C497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2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Mu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tu đúng cách thì ph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giáo pháp</w:t>
            </w:r>
          </w:p>
        </w:tc>
      </w:tr>
      <w:tr w:rsidR="00925689" w14:paraId="43C497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5" w14:textId="77777777" w:rsidR="00925689" w:rsidRDefault="00B53E04">
            <w:pPr>
              <w:pStyle w:val="TableContents"/>
              <w:numPr>
                <w:ilvl w:val="0"/>
                <w:numId w:val="8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Nên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ai làm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y?</w:t>
            </w:r>
          </w:p>
          <w:p w14:paraId="43C49716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(Hãy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y,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pháp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làm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y)</w:t>
            </w:r>
          </w:p>
        </w:tc>
      </w:tr>
      <w:tr w:rsidR="00925689" w14:paraId="43C497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9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 - Đáp: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Mình có ý ni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m c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o, c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u gi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i thoát, thì có 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ph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là tham không?</w:t>
            </w:r>
          </w:p>
        </w:tc>
      </w:tr>
      <w:tr w:rsidR="00925689" w14:paraId="43C497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C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Cambria" w:eastAsia="Cambria" w:hAnsi="Cambria" w:cs="Cambria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c khuya</w:t>
            </w:r>
          </w:p>
        </w:tc>
      </w:tr>
      <w:tr w:rsidR="00925689" w14:paraId="43C497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1F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tu hành không nên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720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(Trong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có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i: là dù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oan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hay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cũng 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c)</w:t>
            </w:r>
          </w:p>
        </w:tc>
      </w:tr>
      <w:tr w:rsidR="00925689" w14:paraId="43C497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3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Kinh Th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t Ngưu</w:t>
            </w:r>
            <w:r>
              <w:rPr>
                <w:rFonts w:ascii="Cambria" w:hAnsi="Cambria"/>
                <w:sz w:val="28"/>
                <w:szCs w:val="28"/>
              </w:rPr>
              <w:t xml:space="preserve"> (Kinh A Hàm)</w:t>
            </w:r>
          </w:p>
        </w:tc>
      </w:tr>
      <w:tr w:rsidR="00925689" w14:paraId="43C497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72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9" w14:textId="77777777" w:rsidR="00925689" w:rsidRDefault="00B53E04">
            <w:pPr>
              <w:pStyle w:val="Standard"/>
              <w:numPr>
                <w:ilvl w:val="0"/>
                <w:numId w:val="8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4,5,6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72A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- Pháp Vô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vi: Hư không Vô vi;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Vô vi; Phi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Vô vi</w:t>
            </w:r>
          </w:p>
          <w:p w14:paraId="43C4972B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Pháp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vi</w:t>
            </w:r>
          </w:p>
        </w:tc>
      </w:tr>
      <w:tr w:rsidR="00925689" w14:paraId="43C497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D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2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73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1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28"/>
                <w:szCs w:val="28"/>
              </w:rPr>
              <w:t>i tu hành</w:t>
            </w:r>
          </w:p>
          <w:p w14:paraId="43C49732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sz w:val="28"/>
                <w:szCs w:val="28"/>
              </w:rPr>
              <w:t>(Kinh B</w:t>
            </w:r>
            <w:r>
              <w:rPr>
                <w:rFonts w:ascii="Cambria" w:eastAsia="Cambria" w:hAnsi="Cambria" w:cs="Cambria"/>
                <w:i/>
                <w:iCs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i/>
                <w:iCs/>
                <w:sz w:val="28"/>
                <w:szCs w:val="28"/>
              </w:rPr>
              <w:t>y M</w:t>
            </w:r>
            <w:r>
              <w:rPr>
                <w:rFonts w:ascii="Cambria" w:eastAsia="Cambria" w:hAnsi="Cambria" w:cs="Cambria"/>
                <w:i/>
                <w:iCs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i/>
                <w:iCs/>
                <w:sz w:val="28"/>
                <w:szCs w:val="28"/>
              </w:rPr>
              <w:t>i)</w:t>
            </w:r>
          </w:p>
        </w:tc>
      </w:tr>
      <w:tr w:rsidR="00925689" w14:paraId="43C4973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5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t [c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a] chúng sanh là s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ng theo thói quen, t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sz w:val="28"/>
                <w:szCs w:val="28"/>
              </w:rPr>
              <w:t>p khí. M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ình không s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ử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a đ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ổ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i nh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ữ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ng t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ậ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 xml:space="preserve">p khí, thói quen đó, thì mãi 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mãi v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ẫ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 là m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ộ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t chúng sanh trong vòng sanh t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ử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.</w:t>
            </w:r>
          </w:p>
        </w:tc>
      </w:tr>
      <w:tr w:rsidR="00925689" w14:paraId="43C497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8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Duyên h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:</w:t>
            </w:r>
          </w:p>
          <w:p w14:paraId="43C49739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Y duyên</w:t>
            </w:r>
          </w:p>
          <w:p w14:paraId="43C4973A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Ly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duyên</w:t>
            </w:r>
          </w:p>
          <w:p w14:paraId="43C4973B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ly duyên</w:t>
            </w:r>
          </w:p>
        </w:tc>
      </w:tr>
      <w:tr w:rsidR="00925689" w14:paraId="43C4974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3E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tu hành không nói đùa.</w:t>
            </w:r>
          </w:p>
          <w:p w14:paraId="43C4973F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a: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Thích Ca, Ma vương Ba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và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A-la-hán)</w:t>
            </w:r>
          </w:p>
        </w:tc>
      </w:tr>
      <w:tr w:rsidR="00925689" w14:paraId="43C4974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2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Tâm bình sinh và tâm t</w:t>
            </w:r>
            <w:r>
              <w:rPr>
                <w:rFonts w:ascii="Cambria" w:hAnsi="Cambria"/>
                <w:sz w:val="28"/>
                <w:szCs w:val="28"/>
              </w:rPr>
              <w:t>ụ</w:t>
            </w:r>
            <w:r>
              <w:rPr>
                <w:rFonts w:ascii="Cambria" w:hAnsi="Cambria"/>
                <w:sz w:val="28"/>
                <w:szCs w:val="28"/>
              </w:rPr>
              <w:t>c sinh</w:t>
            </w:r>
          </w:p>
        </w:tc>
      </w:tr>
      <w:tr w:rsidR="00925689" w14:paraId="43C497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5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Các t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tr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i</w:t>
            </w:r>
            <w:r>
              <w:rPr>
                <w:rFonts w:ascii="Cambria" w:hAnsi="Cambria"/>
                <w:sz w:val="28"/>
                <w:szCs w:val="28"/>
              </w:rPr>
              <w:t>: Tr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Vô Tư</w:t>
            </w:r>
            <w:r>
              <w:rPr>
                <w:rFonts w:ascii="Cambria" w:hAnsi="Cambria"/>
                <w:sz w:val="28"/>
                <w:szCs w:val="28"/>
              </w:rPr>
              <w:t>ở</w:t>
            </w:r>
            <w:r>
              <w:rPr>
                <w:rFonts w:ascii="Cambria" w:hAnsi="Cambria"/>
                <w:sz w:val="28"/>
                <w:szCs w:val="28"/>
              </w:rPr>
              <w:t>ng, tr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T</w:t>
            </w:r>
            <w:r>
              <w:rPr>
                <w:rFonts w:ascii="Cambria" w:hAnsi="Cambria"/>
                <w:sz w:val="28"/>
                <w:szCs w:val="28"/>
              </w:rPr>
              <w:t>ứ</w:t>
            </w:r>
            <w:r>
              <w:rPr>
                <w:rFonts w:ascii="Cambria" w:hAnsi="Cambria"/>
                <w:sz w:val="28"/>
                <w:szCs w:val="28"/>
              </w:rPr>
              <w:t xml:space="preserve"> Thiên Vương, tr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Đao L</w:t>
            </w:r>
            <w:r>
              <w:rPr>
                <w:rFonts w:ascii="Cambria" w:hAnsi="Cambria"/>
                <w:sz w:val="28"/>
                <w:szCs w:val="28"/>
              </w:rPr>
              <w:t>ợ</w:t>
            </w:r>
            <w:r>
              <w:rPr>
                <w:rFonts w:ascii="Cambria" w:hAnsi="Cambria"/>
                <w:sz w:val="28"/>
                <w:szCs w:val="28"/>
              </w:rPr>
              <w:t>i, tr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D</w:t>
            </w:r>
            <w:r>
              <w:rPr>
                <w:rFonts w:ascii="Cambria" w:hAnsi="Cambria"/>
                <w:sz w:val="28"/>
                <w:szCs w:val="28"/>
              </w:rPr>
              <w:t>ạ</w:t>
            </w:r>
            <w:r>
              <w:rPr>
                <w:rFonts w:ascii="Cambria" w:hAnsi="Cambria"/>
                <w:sz w:val="28"/>
                <w:szCs w:val="28"/>
              </w:rPr>
              <w:t xml:space="preserve"> Ma - tr</w:t>
            </w:r>
            <w:r>
              <w:rPr>
                <w:rFonts w:ascii="Cambria" w:hAnsi="Cambria"/>
                <w:sz w:val="28"/>
                <w:szCs w:val="28"/>
              </w:rPr>
              <w:t>ờ</w:t>
            </w:r>
            <w:r>
              <w:rPr>
                <w:rFonts w:ascii="Cambria" w:hAnsi="Cambria"/>
                <w:sz w:val="28"/>
                <w:szCs w:val="28"/>
              </w:rPr>
              <w:t>i Tha Hóa T</w:t>
            </w:r>
            <w:r>
              <w:rPr>
                <w:rFonts w:ascii="Cambria" w:hAnsi="Cambria"/>
                <w:sz w:val="28"/>
                <w:szCs w:val="28"/>
              </w:rPr>
              <w:t>ự</w:t>
            </w:r>
            <w:r>
              <w:rPr>
                <w:rFonts w:ascii="Cambria" w:hAnsi="Cambria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sz w:val="28"/>
                <w:szCs w:val="28"/>
              </w:rPr>
              <w:t>ạ</w:t>
            </w:r>
            <w:r>
              <w:rPr>
                <w:rFonts w:ascii="Cambria" w:hAnsi="Cambria"/>
                <w:sz w:val="28"/>
                <w:szCs w:val="28"/>
              </w:rPr>
              <w:t>i</w:t>
            </w:r>
          </w:p>
        </w:tc>
      </w:tr>
      <w:tr w:rsidR="00925689" w14:paraId="43C497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8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Kinh B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y M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i</w:t>
            </w:r>
            <w:r>
              <w:rPr>
                <w:rFonts w:ascii="Cambria" w:hAnsi="Cambria"/>
                <w:sz w:val="28"/>
                <w:szCs w:val="28"/>
              </w:rPr>
              <w:t xml:space="preserve"> (Kinh Nikaya): 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u đ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ắ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c đư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ợ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c Sơ thi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n, Nh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ị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n, Tam thi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n, T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n, thì không b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ị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 xml:space="preserve"> Ma vương [phá] n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ữ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a. Tr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>ừ</w:t>
            </w:r>
            <w:r>
              <w:rPr>
                <w:rFonts w:ascii="Cambria" w:eastAsia="Cambria" w:hAnsi="Cambria" w:cs="Cambria"/>
                <w:sz w:val="28"/>
                <w:szCs w:val="28"/>
                <w:lang w:val="fr-FR"/>
              </w:rPr>
              <w:t xml:space="preserve"> khi mình thoái tâm, thoái công phu.</w:t>
            </w:r>
          </w:p>
        </w:tc>
      </w:tr>
      <w:tr w:rsidR="00925689" w14:paraId="43C497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4B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5 phương pháp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n quán:</w:t>
            </w:r>
          </w:p>
          <w:p w14:paraId="43C4974C" w14:textId="77777777" w:rsidR="00925689" w:rsidRDefault="00B53E04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là tu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.</w:t>
            </w:r>
          </w:p>
          <w:p w14:paraId="43C4974D" w14:textId="77777777" w:rsidR="00925689" w:rsidRDefault="00B53E04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Hai [là] tu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,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quán.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quán sau.</w:t>
            </w:r>
          </w:p>
          <w:p w14:paraId="43C4974E" w14:textId="77777777" w:rsidR="00925689" w:rsidRDefault="00B53E04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ba [là tu]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quán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sau.</w:t>
            </w:r>
          </w:p>
          <w:p w14:paraId="43C4974F" w14:textId="77777777" w:rsidR="00925689" w:rsidRDefault="00B53E04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tư [là]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quán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song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n.</w:t>
            </w:r>
          </w:p>
          <w:p w14:paraId="43C49750" w14:textId="77777777" w:rsidR="00925689" w:rsidRDefault="00B53E04">
            <w:pPr>
              <w:pStyle w:val="Textbody"/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năm là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quán không thôi.</w:t>
            </w:r>
          </w:p>
        </w:tc>
      </w:tr>
      <w:tr w:rsidR="00925689" w14:paraId="43C497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3" w14:textId="77777777" w:rsidR="00925689" w:rsidRDefault="00B53E04">
            <w:pPr>
              <w:pStyle w:val="Standard"/>
              <w:numPr>
                <w:ilvl w:val="0"/>
                <w:numId w:val="8"/>
              </w:numPr>
              <w:spacing w:line="276" w:lineRule="auto"/>
              <w:jc w:val="both"/>
              <w:rPr>
                <w:rFonts w:ascii="Cambria" w:hAnsi="Cambria"/>
                <w:b/>
                <w:bCs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</w:rPr>
              <w:t>Giá tr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c tu t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sz w:val="28"/>
                <w:szCs w:val="28"/>
              </w:rPr>
              <w:t>p</w:t>
            </w:r>
          </w:p>
        </w:tc>
      </w:tr>
      <w:tr w:rsidR="00925689" w14:paraId="43C497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75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9" w14:textId="77777777" w:rsidR="00925689" w:rsidRDefault="00B53E04">
            <w:pPr>
              <w:pStyle w:val="Standard"/>
              <w:numPr>
                <w:ilvl w:val="0"/>
                <w:numId w:val="8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4,5,6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75A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và Phi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Vô vi</w:t>
            </w:r>
          </w:p>
          <w:p w14:paraId="43C4975B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Pháp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vi (còn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Ngũ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Ngôn y,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Ly,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)</w:t>
            </w:r>
          </w:p>
          <w:p w14:paraId="43C4975C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Ngũ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n: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75D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i: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Nư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c, Gió,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</w:t>
            </w:r>
          </w:p>
        </w:tc>
      </w:tr>
      <w:tr w:rsidR="00925689" w14:paraId="43C497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5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7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3" w14:textId="77777777" w:rsidR="00925689" w:rsidRDefault="00B53E04">
            <w:pPr>
              <w:pStyle w:val="TableContents"/>
              <w:numPr>
                <w:ilvl w:val="0"/>
                <w:numId w:val="9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-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khác nhau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hành trì khác nhau</w:t>
            </w:r>
          </w:p>
        </w:tc>
      </w:tr>
      <w:tr w:rsidR="00925689" w14:paraId="43C497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6" w14:textId="77777777" w:rsidR="00925689" w:rsidRDefault="00B53E04">
            <w:pPr>
              <w:pStyle w:val="TableContents"/>
              <w:numPr>
                <w:ilvl w:val="0"/>
                <w:numId w:val="9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tu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43C49767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có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i, thì chúng ta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môn thâm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</w:t>
            </w:r>
          </w:p>
          <w:p w14:paraId="43C4976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tu làm sao trong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i,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lúc,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an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n,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mình tu Pháp môn nào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c.</w:t>
            </w:r>
          </w:p>
          <w:p w14:paraId="43C4976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 Sáu căn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p xúc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Sáu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nh không như ý thì chiêu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sau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như ý</w:t>
            </w:r>
          </w:p>
        </w:tc>
      </w:tr>
      <w:tr w:rsidR="00925689" w14:paraId="43C497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6C" w14:textId="77777777" w:rsidR="00925689" w:rsidRDefault="00B53E04">
            <w:pPr>
              <w:pStyle w:val="Standard"/>
              <w:numPr>
                <w:ilvl w:val="0"/>
                <w:numId w:val="9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Có ba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(ch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t):</w:t>
            </w:r>
          </w:p>
          <w:p w14:paraId="43C4976D" w14:textId="77777777" w:rsidR="00925689" w:rsidRDefault="00B53E04">
            <w:pPr>
              <w:pStyle w:val="Standard"/>
              <w:numPr>
                <w:ilvl w:val="0"/>
                <w:numId w:val="10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Li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o</w:t>
            </w:r>
          </w:p>
          <w:p w14:paraId="43C4976E" w14:textId="77777777" w:rsidR="00925689" w:rsidRDefault="00B53E04">
            <w:pPr>
              <w:pStyle w:val="Standard"/>
              <w:numPr>
                <w:ilvl w:val="0"/>
                <w:numId w:val="10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o</w:t>
            </w:r>
          </w:p>
          <w:p w14:paraId="43C4976F" w14:textId="77777777" w:rsidR="00925689" w:rsidRDefault="00B53E04">
            <w:pPr>
              <w:pStyle w:val="Standard"/>
              <w:numPr>
                <w:ilvl w:val="0"/>
                <w:numId w:val="10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Vô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o</w:t>
            </w:r>
          </w:p>
        </w:tc>
      </w:tr>
      <w:tr w:rsidR="00925689" w14:paraId="43C4977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2" w14:textId="77777777" w:rsidR="00925689" w:rsidRDefault="00B53E04">
            <w:pPr>
              <w:pStyle w:val="Standard"/>
              <w:numPr>
                <w:ilvl w:val="0"/>
                <w:numId w:val="1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u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Trong Tà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Hay Chánh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ụ</w:t>
            </w:r>
          </w:p>
          <w:p w14:paraId="43C49773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  <w:lang w:val="fr-FR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  <w:lang w:val="fr-FR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  <w:lang w:val="fr-FR"/>
              </w:rPr>
              <w:t>t A Hàm)</w:t>
            </w:r>
          </w:p>
        </w:tc>
      </w:tr>
      <w:tr w:rsidR="00925689" w14:paraId="43C497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6" w14:textId="77777777" w:rsidR="00925689" w:rsidRDefault="00B53E04">
            <w:pPr>
              <w:pStyle w:val="Textbody"/>
              <w:numPr>
                <w:ilvl w:val="0"/>
                <w:numId w:val="12"/>
              </w:numPr>
              <w:spacing w:after="0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:</w:t>
            </w:r>
          </w:p>
          <w:p w14:paraId="43C49777" w14:textId="77777777" w:rsidR="00925689" w:rsidRDefault="00B53E04">
            <w:pPr>
              <w:pStyle w:val="Textbody"/>
              <w:spacing w:after="26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ng duyên</w:t>
            </w:r>
          </w:p>
          <w:p w14:paraId="43C49778" w14:textId="77777777" w:rsidR="00925689" w:rsidRDefault="00B53E04">
            <w:pPr>
              <w:pStyle w:val="Textbody"/>
              <w:spacing w:after="0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Tương ưng duyên</w:t>
            </w:r>
          </w:p>
          <w:p w14:paraId="43C49779" w14:textId="77777777" w:rsidR="00925689" w:rsidRDefault="00B53E04">
            <w:pPr>
              <w:pStyle w:val="Textbody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tương ưng duyên</w:t>
            </w:r>
          </w:p>
          <w:p w14:paraId="43C4977A" w14:textId="77777777" w:rsidR="00925689" w:rsidRDefault="00B53E04">
            <w:pPr>
              <w:pStyle w:val="Textbody"/>
              <w:numPr>
                <w:ilvl w:val="0"/>
                <w:numId w:val="12"/>
              </w:numPr>
              <w:spacing w:after="0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Duyên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làm gì?</w:t>
            </w:r>
          </w:p>
        </w:tc>
      </w:tr>
      <w:tr w:rsidR="00925689" w14:paraId="43C497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7D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thân: Công chúa Mâu Ni</w:t>
            </w:r>
          </w:p>
          <w:p w14:paraId="43C4977E" w14:textId="77777777" w:rsidR="00925689" w:rsidRDefault="00B53E04">
            <w:pPr>
              <w:pStyle w:val="Standard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Kinh Tăng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t A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Hàm: “Trong ba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chư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quá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lai, Ta là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t”</w:t>
            </w:r>
          </w:p>
          <w:p w14:paraId="43C4977F" w14:textId="77777777" w:rsidR="00925689" w:rsidRDefault="00B53E04">
            <w:pPr>
              <w:pStyle w:val="Standard"/>
              <w:numPr>
                <w:ilvl w:val="0"/>
                <w:numId w:val="12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Nơi mà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Thích Ca chưa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(5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Hoàn)</w:t>
            </w:r>
          </w:p>
        </w:tc>
      </w:tr>
      <w:tr w:rsidR="00925689" w14:paraId="43C497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2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4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A Hàm, ho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Kinh Nikaya)</w:t>
            </w:r>
          </w:p>
        </w:tc>
      </w:tr>
      <w:tr w:rsidR="00925689" w14:paraId="43C497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5" w14:textId="77777777" w:rsidR="00925689" w:rsidRDefault="00B53E04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before="29" w:after="29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Hãy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tâm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theo mình, [thì] mình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cách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nhàng.</w:t>
            </w:r>
          </w:p>
        </w:tc>
      </w:tr>
      <w:tr w:rsidR="00925689" w14:paraId="43C497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8" w14:textId="77777777" w:rsidR="00925689" w:rsidRDefault="00B53E04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sao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không cho các ngài A-la-hán dùng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thông?</w:t>
            </w:r>
          </w:p>
        </w:tc>
      </w:tr>
      <w:tr w:rsidR="00925689" w14:paraId="43C497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B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Vì sao nên tu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Quán?</w:t>
            </w:r>
          </w:p>
        </w:tc>
      </w:tr>
      <w:tr w:rsidR="00925689" w14:paraId="43C497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8E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Công án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“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Có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đàn sư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do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con c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 d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 v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i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đàn c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 do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con sư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d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u. Hai đàn đó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u v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i nhau, bên nào chi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ng?”</w:t>
            </w:r>
          </w:p>
        </w:tc>
      </w:tr>
      <w:tr w:rsidR="00925689" w14:paraId="43C497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1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Khi tu, có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không?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báo có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không?</w:t>
            </w:r>
          </w:p>
        </w:tc>
      </w:tr>
      <w:tr w:rsidR="00925689" w14:paraId="43C497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4" w14:textId="77777777" w:rsidR="00925689" w:rsidRDefault="00B53E04">
            <w:pPr>
              <w:pStyle w:val="TableContents"/>
              <w:numPr>
                <w:ilvl w:val="0"/>
                <w:numId w:val="12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Cúng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nào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này,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sau?</w:t>
            </w:r>
          </w:p>
        </w:tc>
      </w:tr>
      <w:tr w:rsidR="00925689" w14:paraId="43C4979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7" w14:textId="77777777" w:rsidR="00925689" w:rsidRDefault="00B53E04">
            <w:pPr>
              <w:pStyle w:val="Standard"/>
              <w:numPr>
                <w:ilvl w:val="0"/>
                <w:numId w:val="12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Kinh 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lang w:val="fr-FR"/>
              </w:rPr>
              <w:t xml:space="preserve"> Núi</w:t>
            </w:r>
          </w:p>
          <w:p w14:paraId="43C49798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(M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túc, là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 xml:space="preserve"> Tu-đà-hoàn, thì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đó đã làm xong,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u như núi Tu-di. Còn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ta chưa làm xong, ít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ng như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y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lang w:val="fr-FR"/>
              </w:rPr>
              <w:t>i thôi)</w:t>
            </w:r>
          </w:p>
        </w:tc>
      </w:tr>
      <w:tr w:rsidR="00925689" w14:paraId="43C4979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7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9E" w14:textId="77777777" w:rsidR="00925689" w:rsidRDefault="00B53E04">
            <w:pPr>
              <w:pStyle w:val="TableContents"/>
              <w:numPr>
                <w:ilvl w:val="0"/>
                <w:numId w:val="1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7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79F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Pháp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vi (Ngũ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Ngôn y,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Ly,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)</w:t>
            </w:r>
          </w:p>
          <w:p w14:paraId="43C497A0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Ngũ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n: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7A1" w14:textId="77777777" w:rsidR="00925689" w:rsidRDefault="00B53E04">
            <w:pPr>
              <w:pStyle w:val="Standard"/>
              <w:numPr>
                <w:ilvl w:val="0"/>
                <w:numId w:val="13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8 +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7A2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(Th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n;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tránh;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gian;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Tam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u)</w:t>
            </w:r>
          </w:p>
        </w:tc>
      </w:tr>
      <w:tr w:rsidR="00925689" w14:paraId="43C497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4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08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7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8" w14:textId="77777777" w:rsidR="00925689" w:rsidRDefault="00B53E04">
            <w:pPr>
              <w:pStyle w:val="TableContents"/>
              <w:numPr>
                <w:ilvl w:val="0"/>
                <w:numId w:val="14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Duyên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duyên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tương duyên</w:t>
            </w:r>
          </w:p>
        </w:tc>
      </w:tr>
      <w:tr w:rsidR="00925689" w14:paraId="43C497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B" w14:textId="77777777" w:rsidR="00925689" w:rsidRDefault="00B53E04">
            <w:pPr>
              <w:pStyle w:val="TableContents"/>
              <w:numPr>
                <w:ilvl w:val="0"/>
                <w:numId w:val="14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7A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m: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m; Sân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m;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</w:t>
            </w:r>
          </w:p>
          <w:p w14:paraId="43C497A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ng: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ng; Sân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ng;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7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A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0" w14:textId="77777777" w:rsidR="00925689" w:rsidRDefault="00B53E04">
            <w:pPr>
              <w:pStyle w:val="Standard"/>
              <w:numPr>
                <w:ilvl w:val="0"/>
                <w:numId w:val="15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căn duyên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[khi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n]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sau vui.</w:t>
            </w:r>
          </w:p>
          <w:p w14:paraId="43C497B1" w14:textId="77777777" w:rsidR="00925689" w:rsidRDefault="00B53E04">
            <w:pPr>
              <w:pStyle w:val="Standard"/>
              <w:numPr>
                <w:ilvl w:val="0"/>
                <w:numId w:val="15"/>
              </w:numPr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“L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vui sau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?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sau vui?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sau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?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vì nhân duyên gì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vui sau vui?”</w:t>
            </w:r>
          </w:p>
          <w:p w14:paraId="43C497B2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7B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5" w14:textId="77777777" w:rsidR="00925689" w:rsidRDefault="00B53E04">
            <w:pPr>
              <w:pStyle w:val="Standard"/>
              <w:numPr>
                <w:ilvl w:val="0"/>
                <w:numId w:val="15"/>
              </w:numPr>
              <w:spacing w:before="114" w:after="114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ngài Cưu Ma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La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</w:t>
            </w:r>
          </w:p>
          <w:p w14:paraId="43C497B6" w14:textId="77777777" w:rsidR="00925689" w:rsidRDefault="00B53E04">
            <w:pPr>
              <w:pStyle w:val="Standard"/>
              <w:numPr>
                <w:ilvl w:val="0"/>
                <w:numId w:val="15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ngài Tôn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 Na Lu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7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9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Theo A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Đàm, chúng ta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theo 3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u:</w:t>
            </w:r>
          </w:p>
          <w:p w14:paraId="43C497BA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theo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7B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theo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  <w:p w14:paraId="43C497B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theo Trí</w:t>
            </w:r>
          </w:p>
        </w:tc>
      </w:tr>
      <w:tr w:rsidR="00925689" w14:paraId="43C497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BF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cách đi tìm Minh sư</w:t>
            </w:r>
          </w:p>
        </w:tc>
      </w:tr>
      <w:tr w:rsidR="00925689" w14:paraId="43C497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2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nghĩa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‘Không’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theo Kinh A Hàm</w:t>
            </w:r>
          </w:p>
        </w:tc>
      </w:tr>
      <w:tr w:rsidR="00925689" w14:paraId="43C497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5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“Kh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 mình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không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trí đó mãi mãi”</w:t>
            </w:r>
          </w:p>
        </w:tc>
      </w:tr>
      <w:tr w:rsidR="00925689" w14:paraId="43C497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8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thích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‘Lư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Túc Tôn’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theo Kinh A Hàm</w:t>
            </w:r>
          </w:p>
        </w:tc>
      </w:tr>
      <w:tr w:rsidR="00925689" w14:paraId="43C497CC" w14:textId="77777777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B" w14:textId="77777777" w:rsidR="00925689" w:rsidRDefault="00B53E04">
            <w:pPr>
              <w:pStyle w:val="TableContents"/>
              <w:numPr>
                <w:ilvl w:val="0"/>
                <w:numId w:val="16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pháp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Như Lai</w:t>
            </w:r>
          </w:p>
        </w:tc>
      </w:tr>
      <w:tr w:rsidR="00925689" w14:paraId="43C497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CE" w14:textId="77777777" w:rsidR="00925689" w:rsidRDefault="00B53E04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5 phương pháp tu hành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quán:</w:t>
            </w:r>
          </w:p>
          <w:p w14:paraId="43C497C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Tu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không thôi</w:t>
            </w:r>
          </w:p>
          <w:p w14:paraId="43C497D0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Tu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Quán sau</w:t>
            </w:r>
          </w:p>
          <w:p w14:paraId="43C497D1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Tu Quán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sau</w:t>
            </w:r>
          </w:p>
          <w:p w14:paraId="43C497D2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Tu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quán song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97D3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Tu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 không thôi</w:t>
            </w:r>
          </w:p>
        </w:tc>
      </w:tr>
      <w:tr w:rsidR="00925689" w14:paraId="43C497D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6" w14:textId="77777777" w:rsidR="00925689" w:rsidRDefault="00B53E04">
            <w:pPr>
              <w:pStyle w:val="TableContents"/>
              <w:numPr>
                <w:ilvl w:val="0"/>
                <w:numId w:val="17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</w:t>
            </w:r>
          </w:p>
        </w:tc>
      </w:tr>
      <w:tr w:rsidR="00925689" w14:paraId="43C497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9" w14:textId="77777777" w:rsidR="00925689" w:rsidRDefault="00B53E04">
            <w:pPr>
              <w:pStyle w:val="TableContents"/>
              <w:numPr>
                <w:ilvl w:val="0"/>
                <w:numId w:val="1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97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C" w14:textId="77777777" w:rsidR="00925689" w:rsidRDefault="00B53E04">
            <w:pPr>
              <w:pStyle w:val="TableContents"/>
              <w:numPr>
                <w:ilvl w:val="0"/>
                <w:numId w:val="17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- Đáp: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“N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Sơ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thì có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ký không?”</w:t>
            </w:r>
          </w:p>
        </w:tc>
      </w:tr>
      <w:tr w:rsidR="00925689" w14:paraId="43C497E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D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7E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E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E2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8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(ti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theo)</w:t>
            </w:r>
          </w:p>
          <w:p w14:paraId="43C497E3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(H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tránh;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gian;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Tam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u)</w:t>
            </w:r>
          </w:p>
          <w:p w14:paraId="43C497E4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9 -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1:</w:t>
            </w:r>
          </w:p>
          <w:p w14:paraId="43C497E5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(Ngũ căn, Ngũ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Vô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u)</w:t>
            </w:r>
          </w:p>
          <w:p w14:paraId="43C497E6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9 -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2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7E7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căn và Phù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căn</w:t>
            </w:r>
          </w:p>
          <w:p w14:paraId="43C497E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Ngũ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(Nhãn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Nhĩ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Thân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c)</w:t>
            </w:r>
          </w:p>
          <w:p w14:paraId="43C497E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Ngũ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(S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Thanh, Hương,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Xúc)</w:t>
            </w:r>
          </w:p>
          <w:p w14:paraId="43C497EA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10 +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7E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(2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20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i)</w:t>
            </w:r>
          </w:p>
        </w:tc>
      </w:tr>
      <w:tr w:rsidR="00925689" w14:paraId="43C497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ED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09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E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7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1" w14:textId="77777777" w:rsidR="00925689" w:rsidRDefault="00B53E04">
            <w:pPr>
              <w:pStyle w:val="Standard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Các Nhân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Ra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Di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43C497F2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7F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5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bao nhiêu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i?</w:t>
            </w:r>
          </w:p>
        </w:tc>
      </w:tr>
      <w:tr w:rsidR="00925689" w14:paraId="43C497F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8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(theo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t)</w:t>
            </w:r>
          </w:p>
        </w:tc>
      </w:tr>
      <w:tr w:rsidR="00925689" w14:paraId="43C498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7FB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Mà A-La-Hán Không Làm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ngài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Xá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97F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mà A-la-hán không làm (11 pháp)</w:t>
            </w:r>
          </w:p>
          <w:p w14:paraId="43C497F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</w:t>
            </w:r>
          </w:p>
          <w:p w14:paraId="43C497FE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Năm thông và Sáu thông</w:t>
            </w:r>
          </w:p>
          <w:p w14:paraId="43C497F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8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0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02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Tam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A-na-hàm làm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</w:t>
            </w:r>
          </w:p>
          <w:p w14:paraId="43C49803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(liên quan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hay không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trì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hay không trì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i)</w:t>
            </w:r>
          </w:p>
        </w:tc>
      </w:tr>
      <w:tr w:rsidR="00925689" w14:paraId="43C4980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06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4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tâm:</w:t>
            </w:r>
          </w:p>
          <w:p w14:paraId="43C49807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1. Tâm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54 tâm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80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2.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i:</w:t>
            </w:r>
          </w:p>
          <w:p w14:paraId="43C4980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(chia theo A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Đàm: Sơ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Tam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Ngũ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n)</w:t>
            </w:r>
          </w:p>
          <w:p w14:paraId="43C4980A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Tâm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80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- 5 chi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n: (T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nh)</w:t>
            </w:r>
          </w:p>
          <w:p w14:paraId="43C4980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3. Tâm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980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4. Tâm Thánh nhân</w:t>
            </w:r>
          </w:p>
        </w:tc>
      </w:tr>
      <w:tr w:rsidR="00925689" w14:paraId="43C498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0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0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Bí 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tâm sân: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 mình hãy thương, hãy dùng tâm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nghĩ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chúng sanh</w:t>
            </w:r>
          </w:p>
        </w:tc>
      </w:tr>
      <w:tr w:rsidR="00925689" w14:paraId="43C4981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3" w14:textId="77777777" w:rsidR="00925689" w:rsidRDefault="00B53E04">
            <w:pPr>
              <w:pStyle w:val="Standard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Cho nên tu hành, cu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cùng là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đâu? Là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tâm,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tâm đi thì con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giác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đi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nhanh</w:t>
            </w:r>
          </w:p>
        </w:tc>
      </w:tr>
      <w:tr w:rsidR="00925689" w14:paraId="43C498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6" w14:textId="77777777" w:rsidR="00925689" w:rsidRDefault="00B53E04">
            <w:pPr>
              <w:pStyle w:val="TableContents"/>
              <w:numPr>
                <w:ilvl w:val="0"/>
                <w:numId w:val="19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đoàn quân A-tu-la đi vào ngó sen</w:t>
            </w:r>
          </w:p>
        </w:tc>
      </w:tr>
      <w:tr w:rsidR="00925689" w14:paraId="43C498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81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C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10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81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c: 2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i: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Hình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</w:tc>
      </w:tr>
      <w:tr w:rsidR="00925689" w14:paraId="43C498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1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10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8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3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màu</w:t>
            </w:r>
          </w:p>
        </w:tc>
      </w:tr>
      <w:tr w:rsidR="00925689" w14:paraId="43C498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6" w14:textId="77777777" w:rsidR="00925689" w:rsidRDefault="00B53E04">
            <w:pPr>
              <w:pStyle w:val="Standard"/>
              <w:numPr>
                <w:ilvl w:val="0"/>
                <w:numId w:val="2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Cô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khi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qua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2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9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(Khi nào nên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quán)</w:t>
            </w:r>
          </w:p>
          <w:p w14:paraId="43C4982A" w14:textId="77777777" w:rsidR="00925689" w:rsidRDefault="00B53E04">
            <w:pPr>
              <w:pStyle w:val="TableContents"/>
              <w:numPr>
                <w:ilvl w:val="0"/>
                <w:numId w:val="20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82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D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các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3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2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0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nghĩa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trong Kinh A Hàm hay A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Đàm</w:t>
            </w:r>
          </w:p>
          <w:p w14:paraId="43C49831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(có nói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do-tu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và a-tăng-k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8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4" w14:textId="77777777" w:rsidR="00925689" w:rsidRDefault="00B53E04">
            <w:pPr>
              <w:pStyle w:val="TableContents"/>
              <w:numPr>
                <w:ilvl w:val="0"/>
                <w:numId w:val="20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loài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7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Tâm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i:</w:t>
            </w:r>
          </w:p>
          <w:p w14:paraId="43C4983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83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83A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83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Tâm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trí là Tâm hóa thông hay Tâm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thông</w:t>
            </w:r>
          </w:p>
        </w:tc>
      </w:tr>
      <w:tr w:rsidR="00925689" w14:paraId="43C4984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3E" w14:textId="77777777" w:rsidR="00925689" w:rsidRDefault="00B53E04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Bà-la-môn tên là Kuvera</w:t>
            </w:r>
          </w:p>
          <w:p w14:paraId="43C4983F" w14:textId="77777777" w:rsidR="00925689" w:rsidRDefault="00B53E04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(Tâm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thì sanh vào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Thiên Vương)</w:t>
            </w:r>
          </w:p>
        </w:tc>
      </w:tr>
      <w:tr w:rsidR="00925689" w14:paraId="43C4984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2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vua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Đao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5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Vô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8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8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4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Vô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Không Vô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Biên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Phi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</w:p>
        </w:tc>
      </w:tr>
      <w:tr w:rsidR="00925689" w14:paraId="43C4984C" w14:textId="77777777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B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vào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thông</w:t>
            </w:r>
          </w:p>
        </w:tc>
      </w:tr>
      <w:tr w:rsidR="00925689" w14:paraId="43C498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4E" w14:textId="77777777" w:rsidR="00925689" w:rsidRDefault="00B53E04">
            <w:pPr>
              <w:pStyle w:val="Standard"/>
              <w:numPr>
                <w:ilvl w:val="0"/>
                <w:numId w:val="21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Ngũ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84F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ái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9850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Ái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9851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[ki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t]</w:t>
            </w:r>
          </w:p>
          <w:p w14:paraId="43C49852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4. Phóng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9853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5. Vô minh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8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6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mong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n), thì có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9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ông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Thích Ma Ha Nam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(cách xài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n)</w:t>
            </w:r>
          </w:p>
        </w:tc>
      </w:tr>
      <w:tr w:rsidR="00925689" w14:paraId="43C498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C" w14:textId="77777777" w:rsidR="00925689" w:rsidRDefault="00B53E04">
            <w:pPr>
              <w:pStyle w:val="TableContents"/>
              <w:numPr>
                <w:ilvl w:val="0"/>
                <w:numId w:val="21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Cách tư duy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ly</w:t>
            </w:r>
          </w:p>
        </w:tc>
      </w:tr>
      <w:tr w:rsidR="00925689" w14:paraId="43C498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5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8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2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10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863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Thanh (âm thanh): có 8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864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có 6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865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Hương: có 4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866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Xúc: có 11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9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cõi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</w:tc>
      </w:tr>
      <w:tr w:rsidR="00925689" w14:paraId="43C498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C" w14:textId="77777777" w:rsidR="00925689" w:rsidRDefault="00B53E04">
            <w:pPr>
              <w:pStyle w:val="TableContents"/>
              <w:numPr>
                <w:ilvl w:val="0"/>
                <w:numId w:val="18"/>
              </w:numPr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Thân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duyên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Ngũ xúc mà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(th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nào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c)?</w:t>
            </w:r>
          </w:p>
        </w:tc>
      </w:tr>
      <w:tr w:rsidR="00925689" w14:paraId="43C498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E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6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8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2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trong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Kinh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sĩ không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gia đình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cho xu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gia. Trong lúc đang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ăn thì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Tam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A-na-hàm.</w:t>
            </w:r>
          </w:p>
        </w:tc>
      </w:tr>
      <w:tr w:rsidR="00925689" w14:paraId="43C498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5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Hai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thông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o: 1. Nhìn vào thu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nh; 2. Nhìn vào ngh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</w:p>
        </w:tc>
      </w:tr>
      <w:tr w:rsidR="00925689" w14:paraId="43C498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8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Trích Kinh Khúc 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Trôi</w:t>
            </w:r>
          </w:p>
          <w:p w14:paraId="43C4987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8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C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Theo A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Đàm, 3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chi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con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i,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yêu thích, ghét, v.v…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không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ng nhau: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1.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p; 2. Khuynh 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tâm lý; 3. Môi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8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7F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nương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vào đâu?</w:t>
            </w:r>
          </w:p>
        </w:tc>
      </w:tr>
      <w:tr w:rsidR="00925689" w14:paraId="43C498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2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“Sao con tu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mà không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?”</w:t>
            </w:r>
          </w:p>
        </w:tc>
      </w:tr>
      <w:tr w:rsidR="00925689" w14:paraId="43C498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5" w14:textId="77777777" w:rsidR="00925689" w:rsidRDefault="00B53E04">
            <w:pPr>
              <w:pStyle w:val="Standard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5 Tri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Cái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Chi)</w:t>
            </w:r>
          </w:p>
        </w:tc>
      </w:tr>
      <w:tr w:rsidR="00925689" w14:paraId="43C498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8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Tùy tín hành: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10,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Kh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27, trong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  <w:p w14:paraId="43C4988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Tùy pháp hành</w:t>
            </w:r>
          </w:p>
          <w:p w14:paraId="43C4988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Sơ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các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</w:p>
          <w:p w14:paraId="43C4988B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-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Sơ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Tu-đà-hoàn,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đó chưa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Tam quy Ngũ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thì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cũng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Ngũ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988C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Tam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A-na-hàm làm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10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Sa-di</w:t>
            </w:r>
          </w:p>
        </w:tc>
      </w:tr>
      <w:tr w:rsidR="00925689" w14:paraId="43C498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8F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98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2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cách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8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5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Trí: Văn, Tư, Tu</w:t>
            </w:r>
          </w:p>
        </w:tc>
      </w:tr>
      <w:tr w:rsidR="00925689" w14:paraId="43C4989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8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Đã tin nhân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luân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đã tin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pháp, thì hãy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hành pháp.</w:t>
            </w:r>
          </w:p>
        </w:tc>
      </w:tr>
      <w:tr w:rsidR="00925689" w14:paraId="43C4989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B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“Thưa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y,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sao m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y v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trên cây, mà sau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mưa bão này cây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ngã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t?”</w:t>
            </w:r>
          </w:p>
        </w:tc>
      </w:tr>
      <w:tr w:rsidR="00925689" w14:paraId="43C498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9E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“Y pháp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y nhân”</w:t>
            </w:r>
          </w:p>
        </w:tc>
      </w:tr>
      <w:tr w:rsidR="00925689" w14:paraId="43C498A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1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pháp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chư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8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4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báng,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tu hành thì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báo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8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7" w14:textId="77777777" w:rsidR="00925689" w:rsidRDefault="00B53E04">
            <w:pPr>
              <w:pStyle w:val="TableContents"/>
              <w:numPr>
                <w:ilvl w:val="0"/>
                <w:numId w:val="2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Cách tu phư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</w:tc>
      </w:tr>
      <w:tr w:rsidR="00925689" w14:paraId="43C498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8B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AD" w14:textId="77777777" w:rsidR="00925689" w:rsidRDefault="00B53E04">
            <w:pPr>
              <w:pStyle w:val="Standard"/>
              <w:numPr>
                <w:ilvl w:val="0"/>
                <w:numId w:val="23"/>
              </w:numPr>
              <w:shd w:val="clear" w:color="auto" w:fill="FFFFFF"/>
              <w:spacing w:before="12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11 +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8AE" w14:textId="77777777" w:rsidR="00925689" w:rsidRDefault="00B53E04">
            <w:pPr>
              <w:pStyle w:val="Standard"/>
              <w:shd w:val="clear" w:color="auto" w:fill="FFFFFF"/>
              <w:spacing w:before="12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Vô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do đâu?</w:t>
            </w:r>
          </w:p>
          <w:p w14:paraId="43C498AF" w14:textId="77777777" w:rsidR="00925689" w:rsidRDefault="00B53E04">
            <w:pPr>
              <w:pStyle w:val="Standard"/>
              <w:shd w:val="clear" w:color="auto" w:fill="FFFFFF"/>
              <w:spacing w:before="12"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thích: 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tâm, Vô tâm;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và không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</w:t>
            </w:r>
          </w:p>
        </w:tc>
      </w:tr>
      <w:tr w:rsidR="00925689" w14:paraId="43C498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8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5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Ý nghĩa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‘Ph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’</w:t>
            </w:r>
          </w:p>
        </w:tc>
      </w:tr>
      <w:tr w:rsidR="00925689" w14:paraId="43C498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8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quan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8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B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hoàng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tái sanh thành con 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hung cánh cam.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207,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trong Kinh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8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BE" w14:textId="77777777" w:rsidR="00925689" w:rsidRDefault="00B53E04">
            <w:pPr>
              <w:pStyle w:val="Standard"/>
              <w:numPr>
                <w:ilvl w:val="0"/>
                <w:numId w:val="24"/>
              </w:numPr>
              <w:spacing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chúng ta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đúng và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thì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 cho chúng ta năm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</w:t>
            </w:r>
          </w:p>
          <w:p w14:paraId="43C498BF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ngay trong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này, khi còn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e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tu đúng và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</w:p>
          <w:p w14:paraId="43C498C0" w14:textId="77777777" w:rsidR="00925689" w:rsidRDefault="00B53E04">
            <w:pPr>
              <w:pStyle w:val="Standard"/>
              <w:spacing w:before="57" w:after="57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không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ngay còn lúc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e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đây, thì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lúc lâm chung,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</w:t>
            </w:r>
          </w:p>
          <w:p w14:paraId="43C498C1" w14:textId="77777777" w:rsidR="00925689" w:rsidRDefault="00B53E04">
            <w:pPr>
              <w:pStyle w:val="Standard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lúc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mà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đau,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mà cũng 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[đ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o], thì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sanh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cõi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 Và khi sanh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cõi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thì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chư Thiên (các Thiên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),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tu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</w:t>
            </w:r>
          </w:p>
          <w:p w14:paraId="43C498C2" w14:textId="77777777" w:rsidR="00925689" w:rsidRDefault="00B53E04">
            <w:pPr>
              <w:pStyle w:val="Standard"/>
              <w:spacing w:before="57" w:after="57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lên [cõi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i]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mà tu cũng chưa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a, thì khi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(ví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như chúng ta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Di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c) thì cũng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  <w:p w14:paraId="43C498C3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5.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 cũng 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thì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nói: khi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Ba-la-m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hay Ba-la-m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chín mùi, dù không có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thì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cũng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nguy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thành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giác</w:t>
            </w:r>
          </w:p>
        </w:tc>
      </w:tr>
      <w:tr w:rsidR="00925689" w14:paraId="43C498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C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C6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“Y pháp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y nhân”.</w:t>
            </w:r>
          </w:p>
          <w:p w14:paraId="43C498C7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 hành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y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vào đâu?</w:t>
            </w:r>
          </w:p>
          <w:p w14:paraId="43C498C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thì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2.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hai là chư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3.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ba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nay như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Trang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quý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coi có đúng tinh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kinh hay không? </w:t>
            </w:r>
          </w:p>
        </w:tc>
      </w:tr>
      <w:tr w:rsidR="00925689" w14:paraId="43C498D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C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CB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y, thì có 4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</w:t>
            </w:r>
          </w:p>
          <w:p w14:paraId="43C498C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bê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c là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sai</w:t>
            </w:r>
          </w:p>
          <w:p w14:paraId="43C498C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 bê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nhưng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đúng,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là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tu không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m, nhưng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đúng</w:t>
            </w:r>
          </w:p>
          <w:p w14:paraId="43C498C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ba là tu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nhưng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không đúng theo kinh sách, không đúng theo tinh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</w:t>
            </w:r>
          </w:p>
          <w:p w14:paraId="43C498C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4.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tư là tu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đúng</w:t>
            </w:r>
          </w:p>
        </w:tc>
      </w:tr>
      <w:tr w:rsidR="00925689" w14:paraId="43C498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2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1. Nhân duyên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2.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duyên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3. Y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duyên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4. Trùng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duyên</w:t>
            </w:r>
          </w:p>
        </w:tc>
      </w:tr>
      <w:tr w:rsidR="00925689" w14:paraId="43C498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5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6 cách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Phi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não:</w:t>
            </w:r>
          </w:p>
          <w:p w14:paraId="43C498D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Hãy phòng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 căn.</w:t>
            </w:r>
          </w:p>
          <w:p w14:paraId="43C498D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98D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(kham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n)</w:t>
            </w:r>
          </w:p>
          <w:p w14:paraId="43C498D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Ly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duyên (né tránh)</w:t>
            </w:r>
          </w:p>
          <w:p w14:paraId="43C498D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98D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6.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</w:tc>
      </w:tr>
      <w:tr w:rsidR="00925689" w14:paraId="43C498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DE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“Thưa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y, nghe nói ly hôn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không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y?”</w:t>
            </w:r>
          </w:p>
        </w:tc>
      </w:tr>
      <w:tr w:rsidR="00925689" w14:paraId="43C498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1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quán,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</w:p>
        </w:tc>
      </w:tr>
      <w:tr w:rsidR="00925689" w14:paraId="43C498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4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tâm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trong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8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7" w14:textId="77777777" w:rsidR="00925689" w:rsidRDefault="00B53E04">
            <w:pPr>
              <w:pStyle w:val="Standard"/>
              <w:numPr>
                <w:ilvl w:val="0"/>
                <w:numId w:val="24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Làm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Các Căn</w:t>
            </w:r>
          </w:p>
          <w:p w14:paraId="43C498E8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8E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8F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EE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11 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8E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- 5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</w:p>
          <w:p w14:paraId="43C498F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-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</w:tc>
      </w:tr>
      <w:tr w:rsidR="00925689" w14:paraId="43C498F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3" w14:textId="77777777" w:rsidR="00925689" w:rsidRDefault="00B53E04">
            <w:pPr>
              <w:pStyle w:val="TableContents"/>
              <w:numPr>
                <w:ilvl w:val="0"/>
                <w:numId w:val="2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12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8F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ng: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Gió,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a:</w:t>
            </w:r>
          </w:p>
          <w:p w14:paraId="43C498F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này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hình thành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nào?</w:t>
            </w:r>
          </w:p>
          <w:p w14:paraId="43C498F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Tính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8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8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8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C" w14:textId="77777777" w:rsidR="00925689" w:rsidRDefault="00B53E04">
            <w:pPr>
              <w:pStyle w:val="Standard"/>
              <w:numPr>
                <w:ilvl w:val="0"/>
                <w:numId w:val="25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Nào Là Yêu Thương Chính Mình?</w:t>
            </w:r>
          </w:p>
          <w:p w14:paraId="43C498F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Kinh 1032.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 – Kinh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8F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0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Âm 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vong</w:t>
            </w:r>
          </w:p>
          <w:p w14:paraId="43C49901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10 - Ph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 Thi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Ác Th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47 – Kinh 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Tăng Nh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9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4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“Thân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khó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pháp khó nghe”.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y: Sanh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là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đau, hãy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ra nó, hãy tu hành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thoát ra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i.</w:t>
            </w:r>
          </w:p>
        </w:tc>
      </w:tr>
      <w:tr w:rsidR="00925689" w14:paraId="43C499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7" w14:textId="77777777" w:rsidR="00925689" w:rsidRDefault="00B53E04">
            <w:pPr>
              <w:pStyle w:val="Standard"/>
              <w:numPr>
                <w:ilvl w:val="0"/>
                <w:numId w:val="25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Tâm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Đúng Hư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Thì Có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Ni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t-Bàn</w:t>
            </w:r>
          </w:p>
          <w:p w14:paraId="43C49908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(Kinh Tăng Chi B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- Chương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Pháp - Ph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Hư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ng Và Trong Sáng)</w:t>
            </w:r>
          </w:p>
        </w:tc>
      </w:tr>
      <w:tr w:rsidR="00925689" w14:paraId="43C499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B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quán: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 là gì? Cách tu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là gì? Cách tu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</w:p>
        </w:tc>
      </w:tr>
      <w:tr w:rsidR="00925689" w14:paraId="43C499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0E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Tu hành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quay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quán sát bên trong mình.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30 năm chi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áo cũ</w:t>
            </w:r>
          </w:p>
        </w:tc>
      </w:tr>
      <w:tr w:rsidR="00925689" w14:paraId="43C4991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1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Duyên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duyên</w:t>
            </w:r>
          </w:p>
          <w:p w14:paraId="43C49912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Ba 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tác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Ý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mình khác nhau: 1.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2. Khuynh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tâm lý; 3. Môi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  <w:p w14:paraId="43C49913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Tín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n: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tin xây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qua trí Văn, Tư, Tu</w:t>
            </w:r>
          </w:p>
          <w:p w14:paraId="43C4991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n: Chia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cách tu hành,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br/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Cách tu tâm Tam nhân</w:t>
            </w:r>
          </w:p>
        </w:tc>
      </w:tr>
      <w:tr w:rsidR="00925689" w14:paraId="43C499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7" w14:textId="77777777" w:rsidR="00925689" w:rsidRDefault="00B53E04">
            <w:pPr>
              <w:pStyle w:val="Standard"/>
              <w:numPr>
                <w:ilvl w:val="0"/>
                <w:numId w:val="25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8 pháp (tám hình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ng) mà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nhân trói bu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nam (và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i)</w:t>
            </w:r>
          </w:p>
          <w:p w14:paraId="43C49918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Tăng Chi)</w:t>
            </w:r>
          </w:p>
        </w:tc>
      </w:tr>
      <w:tr w:rsidR="00925689" w14:paraId="43C4991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B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: 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tu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thì quý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chân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9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1E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ăn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sao cho đúng cách, phù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 hành.</w:t>
            </w:r>
          </w:p>
        </w:tc>
      </w:tr>
      <w:tr w:rsidR="00925689" w14:paraId="43C499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0" w14:textId="77777777" w:rsidR="00925689" w:rsidRDefault="00B53E04">
            <w:pPr>
              <w:pStyle w:val="TableContents"/>
              <w:spacing w:line="276" w:lineRule="auto"/>
              <w:jc w:val="center"/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9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4" w14:textId="77777777" w:rsidR="00925689" w:rsidRDefault="00B53E04">
            <w:pPr>
              <w:pStyle w:val="Textbody"/>
              <w:numPr>
                <w:ilvl w:val="0"/>
                <w:numId w:val="25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11 (12)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thoát</w:t>
            </w:r>
          </w:p>
          <w:p w14:paraId="43C49925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(Kinh Bát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Thành –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Kinh)</w:t>
            </w:r>
          </w:p>
          <w:p w14:paraId="43C49926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lastRenderedPageBreak/>
              <w:t>(Kinh Bát Thành – Kinh Trung A Hàm; Kinh Ngũ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– Kinh Trung A Hàm)</w:t>
            </w:r>
          </w:p>
        </w:tc>
      </w:tr>
      <w:tr w:rsidR="00925689" w14:paraId="43C4992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9" w14:textId="77777777" w:rsidR="00925689" w:rsidRDefault="00B53E04">
            <w:pPr>
              <w:pStyle w:val="TableContents"/>
              <w:numPr>
                <w:ilvl w:val="0"/>
                <w:numId w:val="2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</w:t>
            </w:r>
          </w:p>
          <w:p w14:paraId="43C4992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((10.76) Tam Pháp: Tayodhamma – Kinh Tăng Chi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Mư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Pháp)</w:t>
            </w:r>
          </w:p>
        </w:tc>
      </w:tr>
      <w:tr w:rsidR="00925689" w14:paraId="43C4993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2D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bí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tu hành: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có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mong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u,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ham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thì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đó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u.</w:t>
            </w:r>
          </w:p>
          <w:p w14:paraId="43C4992E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Chúng sanh mê trong luân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là do không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là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đau trong luân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không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đó là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m.</w:t>
            </w:r>
          </w:p>
          <w:p w14:paraId="43C4992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Vì sao công phu không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c?</w:t>
            </w:r>
          </w:p>
          <w:p w14:paraId="43C49930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lý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gian.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nào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lý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gian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mình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thì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đó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nhiên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phúc.</w:t>
            </w:r>
          </w:p>
          <w:p w14:paraId="43C49931" w14:textId="77777777" w:rsidR="00925689" w:rsidRDefault="00B53E04">
            <w:pPr>
              <w:pStyle w:val="Standard"/>
              <w:shd w:val="clear" w:color="auto" w:fill="FFFFFF"/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“Hãy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làm như con tê giác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ng”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Nikaya,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 Tê Giác)</w:t>
            </w:r>
          </w:p>
          <w:p w14:paraId="43C49932" w14:textId="77777777" w:rsidR="00925689" w:rsidRDefault="00B53E04">
            <w:pPr>
              <w:pStyle w:val="Standard"/>
              <w:shd w:val="clear" w:color="auto" w:fill="FFFFFF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như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cái cây mà có quá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chim bay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u, thì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gãy cành”</w:t>
            </w:r>
          </w:p>
          <w:p w14:paraId="43C49933" w14:textId="77777777" w:rsidR="00925689" w:rsidRDefault="00B53E04">
            <w:pPr>
              <w:pStyle w:val="Standard"/>
              <w:shd w:val="clear" w:color="auto" w:fill="FFFFFF"/>
              <w:spacing w:before="29" w:after="2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Di Giáo)</w:t>
            </w:r>
          </w:p>
        </w:tc>
      </w:tr>
      <w:tr w:rsidR="00925689" w14:paraId="43C4993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6" w14:textId="77777777" w:rsidR="00925689" w:rsidRDefault="00B53E04">
            <w:pPr>
              <w:pStyle w:val="TableContents"/>
              <w:numPr>
                <w:ilvl w:val="0"/>
                <w:numId w:val="25"/>
              </w:numPr>
              <w:shd w:val="clear" w:color="auto" w:fill="FFFFFF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cách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pháp</w:t>
            </w:r>
          </w:p>
        </w:tc>
      </w:tr>
      <w:tr w:rsidR="00925689" w14:paraId="43C499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</w:tc>
      </w:tr>
      <w:tr w:rsidR="00925689" w14:paraId="43C499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3C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13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93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ng: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Gió,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theo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gian mà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tên</w:t>
            </w:r>
          </w:p>
          <w:p w14:paraId="43C4993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Hình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93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Vì sao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nói là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c?</w:t>
            </w:r>
          </w:p>
          <w:p w14:paraId="43C49940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before="114" w:after="114"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14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94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“Ngư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hư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các d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c,</w:t>
            </w:r>
          </w:p>
          <w:p w14:paraId="43C49942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sanh kh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hi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</w:t>
            </w:r>
          </w:p>
          <w:p w14:paraId="43C49943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không to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các d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</w:t>
            </w:r>
          </w:p>
          <w:p w14:paraId="43C49944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Não ho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như làn tên”.</w:t>
            </w:r>
          </w:p>
          <w:p w14:paraId="43C49945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-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đư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g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là gì?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đâu sanh ra?</w:t>
            </w:r>
          </w:p>
        </w:tc>
      </w:tr>
      <w:tr w:rsidR="00925689" w14:paraId="43C499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7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9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B" w14:textId="77777777" w:rsidR="00925689" w:rsidRDefault="00B53E04">
            <w:pPr>
              <w:pStyle w:val="TableContents"/>
              <w:numPr>
                <w:ilvl w:val="0"/>
                <w:numId w:val="2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Mình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làm sao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có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tinh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là tâm thái 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hoan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vui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cách ưa thích.</w:t>
            </w:r>
          </w:p>
        </w:tc>
      </w:tr>
      <w:tr w:rsidR="00925689" w14:paraId="43C499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4E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thông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p này trên Trái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t:</w:t>
            </w:r>
          </w:p>
          <w:p w14:paraId="43C4994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1.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con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trên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trăng (kèm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n)</w:t>
            </w:r>
          </w:p>
          <w:p w14:paraId="43C4995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2. Ngôi nhà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Cư sĩ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Tam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A Na Hàm không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(kèm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n)</w:t>
            </w:r>
          </w:p>
          <w:p w14:paraId="43C49951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 Nikaya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Kinh, Câu chuy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316)</w:t>
            </w:r>
          </w:p>
        </w:tc>
      </w:tr>
      <w:tr w:rsidR="00925689" w14:paraId="43C499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5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54" w14:textId="77777777" w:rsidR="00925689" w:rsidRDefault="00B53E04">
            <w:pPr>
              <w:pStyle w:val="TableContents"/>
              <w:numPr>
                <w:ilvl w:val="0"/>
                <w:numId w:val="28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Con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Ngũ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43C49955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(64.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kinh Màlunkyà (Mahà Màlunkyà sutta)–Trung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Kinh)</w:t>
            </w:r>
          </w:p>
        </w:tc>
      </w:tr>
      <w:tr w:rsidR="00925689" w14:paraId="43C499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5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58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before="57" w:after="57"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95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thích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tha</w:t>
            </w:r>
          </w:p>
          <w:p w14:paraId="43C4995A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52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=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13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tha,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14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và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25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(chia theo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Đàm)</w:t>
            </w:r>
          </w:p>
          <w:p w14:paraId="43C4995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- 67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+ 40 Tâm siêu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+ 12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Tâm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+ 24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+ 18 Tâm vô nhân</w:t>
            </w:r>
          </w:p>
          <w:p w14:paraId="43C4995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Khi phát tri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duy trì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i s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có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8 Tâm s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, g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 Tâm s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m,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m, Chánh ng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, Chánh nghi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p, Chánh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ng, Nh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hành, C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n, Trí tu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(có khi ghi Tu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thôi) thì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o thành m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t trong các lo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i Tâm siêu th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(đ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y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Bát chánh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o) thì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o ch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ng Thánh qu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.</w:t>
            </w:r>
          </w:p>
          <w:p w14:paraId="43C4995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(Ni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m-&gt;Chánh ni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m; T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m-&gt; Chánh tư duy; Nh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t hành -&gt;Chánh đ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nh; C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n-&gt;Chánh tinh t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n; Tu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 xml:space="preserve"> -&gt; Chánh ki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n)</w:t>
            </w:r>
          </w:p>
          <w:p w14:paraId="43C4995E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- Gi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i thích sơ lư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c Bát chánh đ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>o</w:t>
            </w:r>
          </w:p>
          <w:p w14:paraId="43C4995F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7 Tâm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hành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Xúc;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ng; Tư; Tác ý;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n;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hành</w:t>
            </w:r>
          </w:p>
        </w:tc>
      </w:tr>
      <w:tr w:rsidR="00925689" w14:paraId="43C49963" w14:textId="77777777">
        <w:tblPrEx>
          <w:tblCellMar>
            <w:top w:w="0" w:type="dxa"/>
            <w:bottom w:w="0" w:type="dxa"/>
          </w:tblCellMar>
        </w:tblPrEx>
        <w:trPr>
          <w:trHeight w:val="1309"/>
        </w:trPr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2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tâm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cô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và ngài Ma Ha Ca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p;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và cô Da Du Đà La =&gt;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có ái luy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n.</w:t>
            </w:r>
          </w:p>
        </w:tc>
      </w:tr>
      <w:tr w:rsidR="00925689" w14:paraId="43C499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5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mình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thì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nên quay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nhìn vào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mình</w:t>
            </w:r>
          </w:p>
        </w:tc>
      </w:tr>
      <w:tr w:rsidR="00925689" w14:paraId="43C4996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8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“Đ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có tùy duyên không?”</w:t>
            </w:r>
          </w:p>
        </w:tc>
      </w:tr>
      <w:tr w:rsidR="00925689" w14:paraId="43C4996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B" w14:textId="77777777" w:rsidR="00925689" w:rsidRDefault="00B53E04">
            <w:pPr>
              <w:pStyle w:val="Standard"/>
              <w:numPr>
                <w:ilvl w:val="0"/>
                <w:numId w:val="25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Trang hay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ra đó là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đang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99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6E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phát nguy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còn trong sanh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).</w:t>
            </w:r>
          </w:p>
        </w:tc>
      </w:tr>
      <w:tr w:rsidR="00925689" w14:paraId="43C499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0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9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4" w14:textId="77777777" w:rsidR="00925689" w:rsidRDefault="00B53E04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làm gì?</w:t>
            </w:r>
          </w:p>
          <w:p w14:paraId="43C49975" w14:textId="77777777" w:rsidR="00925689" w:rsidRDefault="00B53E04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pháp là tu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</w:t>
            </w:r>
          </w:p>
          <w:p w14:paraId="43C49976" w14:textId="77777777" w:rsidR="00925689" w:rsidRDefault="00B53E04">
            <w:pPr>
              <w:pStyle w:val="TableContents"/>
              <w:numPr>
                <w:ilvl w:val="0"/>
                <w:numId w:val="29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vi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tâm và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môn này</w:t>
            </w:r>
          </w:p>
        </w:tc>
      </w:tr>
      <w:tr w:rsidR="00925689" w14:paraId="43C499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9" w14:textId="77777777" w:rsidR="00925689" w:rsidRDefault="00B53E04">
            <w:pPr>
              <w:pStyle w:val="TableContents"/>
              <w:numPr>
                <w:ilvl w:val="0"/>
                <w:numId w:val="2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“H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ai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bà con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a con: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thì tu gi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m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nh,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thì ch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tu bình thư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ng thôi. Mà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sao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Tôn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nói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hai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u ch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Tư-đà-hàm và sanh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Đâu Su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y?”</w:t>
            </w:r>
          </w:p>
          <w:p w14:paraId="43C4997A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hay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8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7D" w14:textId="77777777" w:rsidR="00925689" w:rsidRDefault="00B53E04">
            <w:pPr>
              <w:pStyle w:val="TableContents"/>
              <w:numPr>
                <w:ilvl w:val="0"/>
                <w:numId w:val="3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A-La-Hán (theo A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Đàm)</w:t>
            </w:r>
          </w:p>
          <w:p w14:paraId="43C4997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1. A-la-hán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  <w:p w14:paraId="43C4997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A-la-hán Câu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  <w:p w14:paraId="43C4998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A-la-hán Tam minh</w:t>
            </w:r>
          </w:p>
          <w:p w14:paraId="43C4998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A-la-hán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thông</w:t>
            </w:r>
          </w:p>
          <w:p w14:paraId="43C4998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A-la-hán Vô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9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5" w14:textId="77777777" w:rsidR="00925689" w:rsidRDefault="00B53E04">
            <w:pPr>
              <w:pStyle w:val="TableContents"/>
              <w:numPr>
                <w:ilvl w:val="0"/>
                <w:numId w:val="3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trong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98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98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Tâm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98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</w:t>
            </w:r>
          </w:p>
          <w:p w14:paraId="43C4998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787.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(4)); Kinh 788.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C (5); </w:t>
            </w:r>
            <w:bookmarkStart w:id="0" w:name="docs-internal-guid-3a962746-7fff-2b79-5a"/>
            <w:bookmarkEnd w:id="0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790.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T-BÀN); </w:t>
            </w:r>
            <w:bookmarkStart w:id="1" w:name="docs-internal-guid-bb24ebfa-7fff-6a7b-f5"/>
            <w:bookmarkEnd w:id="1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791.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T-BÀN (2) </w:t>
            </w:r>
            <w:bookmarkStart w:id="2" w:name="docs-internal-guid-b540ba6f-7fff-8b96-36"/>
            <w:bookmarkEnd w:id="2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C" w14:textId="77777777" w:rsidR="00925689" w:rsidRDefault="00B53E04">
            <w:pPr>
              <w:pStyle w:val="TableContents"/>
              <w:numPr>
                <w:ilvl w:val="0"/>
                <w:numId w:val="32"/>
              </w:numPr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 tái lai theo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thì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cao hơn A-la-hán,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Sơ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Viên giáo Hoa Nghiêm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 Cách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khi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xưng là A-la-hán,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 tái lai.</w:t>
            </w:r>
          </w:p>
        </w:tc>
      </w:tr>
      <w:tr w:rsidR="00925689" w14:paraId="43C499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8F" w14:textId="77777777" w:rsidR="00925689" w:rsidRDefault="00B53E04">
            <w:pPr>
              <w:pStyle w:val="TableContents"/>
              <w:numPr>
                <w:ilvl w:val="0"/>
                <w:numId w:val="3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99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thích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?</w:t>
            </w:r>
          </w:p>
          <w:p w14:paraId="43C49991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- 6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tha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nh:</w:t>
            </w:r>
          </w:p>
          <w:p w14:paraId="43C4999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m; 2.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3.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i; 4.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n; 5.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6.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993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ùng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ăn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m, nhưng Tâm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hình lên đi cùng thì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ra [qu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] khác nhau.</w:t>
            </w:r>
          </w:p>
        </w:tc>
      </w:tr>
      <w:tr w:rsidR="00925689" w14:paraId="43C499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9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96" w14:textId="77777777" w:rsidR="00925689" w:rsidRDefault="00B53E04">
            <w:pPr>
              <w:pStyle w:val="Standard"/>
              <w:numPr>
                <w:ilvl w:val="0"/>
                <w:numId w:val="33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Quán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8 n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thê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 (8 n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),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mình siêng năng:</w:t>
            </w:r>
          </w:p>
          <w:p w14:paraId="43C49997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Sanh</w:t>
            </w:r>
          </w:p>
          <w:p w14:paraId="43C49998" w14:textId="77777777" w:rsidR="00925689" w:rsidRDefault="00B53E04">
            <w:pPr>
              <w:pStyle w:val="Standard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Già</w:t>
            </w:r>
          </w:p>
          <w:p w14:paraId="43C49999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</w:t>
            </w:r>
          </w:p>
          <w:p w14:paraId="43C4999A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999B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5.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99C" w14:textId="77777777" w:rsidR="00925689" w:rsidRDefault="00B53E04">
            <w:pPr>
              <w:pStyle w:val="Standard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6.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Bàng sanh</w:t>
            </w:r>
          </w:p>
          <w:p w14:paraId="43C4999D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7. 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</w:p>
          <w:p w14:paraId="43C4999E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8. Quán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A-tu-la</w:t>
            </w:r>
          </w:p>
        </w:tc>
      </w:tr>
      <w:tr w:rsidR="00925689" w14:paraId="43C499A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1" w14:textId="77777777" w:rsidR="00925689" w:rsidRDefault="00B53E04">
            <w:pPr>
              <w:pStyle w:val="Standard"/>
              <w:numPr>
                <w:ilvl w:val="0"/>
                <w:numId w:val="33"/>
              </w:numPr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tinh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thì mình có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quán 8 [s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] đoan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n:</w:t>
            </w:r>
          </w:p>
          <w:p w14:paraId="43C499A2" w14:textId="77777777" w:rsidR="00925689" w:rsidRDefault="00B53E04">
            <w:pPr>
              <w:pStyle w:val="Standard"/>
              <w:spacing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1.2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làm (vi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đã làm có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và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làm)</w:t>
            </w:r>
          </w:p>
          <w:p w14:paraId="43C499A3" w14:textId="77777777" w:rsidR="00925689" w:rsidRDefault="00B53E04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3.4 Nghĩ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đi (đư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đã đi và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đi)</w:t>
            </w:r>
          </w:p>
          <w:p w14:paraId="43C499A4" w14:textId="77777777" w:rsidR="00925689" w:rsidRDefault="00B53E04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5.6 Nghĩ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nh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(nghĩ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đã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và nhóm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nh)</w:t>
            </w:r>
          </w:p>
          <w:p w14:paraId="43C499A5" w14:textId="77777777" w:rsidR="00925689" w:rsidRDefault="00B53E04">
            <w:pPr>
              <w:pStyle w:val="Standard"/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7.8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(nghĩ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ăn hay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ăn trong quá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và tương lai)</w:t>
            </w:r>
          </w:p>
        </w:tc>
      </w:tr>
      <w:tr w:rsidR="00925689" w14:paraId="43C499A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8" w14:textId="77777777" w:rsidR="00925689" w:rsidRDefault="00B53E04">
            <w:pPr>
              <w:pStyle w:val="TableContents"/>
              <w:numPr>
                <w:ilvl w:val="0"/>
                <w:numId w:val="33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“Làm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không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an?”</w:t>
            </w:r>
          </w:p>
          <w:p w14:paraId="43C499A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-&gt;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mình thì không có tâm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an.</w:t>
            </w:r>
          </w:p>
        </w:tc>
      </w:tr>
      <w:tr w:rsidR="00925689" w14:paraId="43C499A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B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9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AF" w14:textId="77777777" w:rsidR="00925689" w:rsidRDefault="00B53E04">
            <w:pPr>
              <w:pStyle w:val="Standard"/>
              <w:numPr>
                <w:ilvl w:val="0"/>
                <w:numId w:val="34"/>
              </w:numPr>
              <w:spacing w:before="42" w:after="42" w:line="276" w:lineRule="auto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tóm lư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9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Phi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Não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Đo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n:</w:t>
            </w:r>
          </w:p>
          <w:p w14:paraId="43C499B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3" w:name="docs-internal-guid-67778e15-7fff-7c76-5d"/>
            <w:bookmarkEnd w:id="3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((10.76) Kinh Tam Pháp: Tayodhamma – Kinh Tăng Chi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Mư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Pháp)</w:t>
            </w:r>
          </w:p>
        </w:tc>
      </w:tr>
      <w:tr w:rsidR="00925689" w14:paraId="43C499B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3" w14:textId="77777777" w:rsidR="00925689" w:rsidRDefault="00B53E04">
            <w:pPr>
              <w:pStyle w:val="Standard"/>
              <w:numPr>
                <w:ilvl w:val="0"/>
                <w:numId w:val="3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" w:name="docs-internal-guid-539e5263-7fff-870e-e5"/>
            <w:bookmarkEnd w:id="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Thành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Pháp, Tăng, Thánh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Thì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Gì Li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Thành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</w:t>
            </w:r>
          </w:p>
          <w:p w14:paraId="43C499B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(Kinh 801. Li-Xa – Thu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 xml:space="preserve">m Tương Ưng 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nh Th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 xml:space="preserve"> 22 – Kinh T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7" w14:textId="77777777" w:rsidR="00925689" w:rsidRDefault="00B53E04">
            <w:pPr>
              <w:pStyle w:val="Standard"/>
              <w:numPr>
                <w:ilvl w:val="0"/>
                <w:numId w:val="36"/>
              </w:numPr>
              <w:spacing w:before="42" w:after="42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Kinh 804.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nh – Kinh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 A Hàm</w:t>
            </w:r>
          </w:p>
        </w:tc>
      </w:tr>
      <w:tr w:rsidR="00925689" w14:paraId="43C499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A" w14:textId="77777777" w:rsidR="00925689" w:rsidRDefault="00B53E04">
            <w:pPr>
              <w:pStyle w:val="Standard"/>
              <w:numPr>
                <w:ilvl w:val="0"/>
                <w:numId w:val="3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5" w:name="docs-internal-guid-7c5eb2c6-7fff-c036-7a"/>
            <w:bookmarkEnd w:id="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– Có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Tu Theo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Không?</w:t>
            </w:r>
          </w:p>
          <w:p w14:paraId="43C499B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6" w:name="docs-internal-guid-cbe2ff1e-7fff-d926-12"/>
            <w:bookmarkEnd w:id="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435 – Kinh Đi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ng–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BE" w14:textId="77777777" w:rsidR="00925689" w:rsidRDefault="00B53E04">
            <w:pPr>
              <w:pStyle w:val="TableContents"/>
              <w:numPr>
                <w:ilvl w:val="0"/>
                <w:numId w:val="3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ng:</w:t>
            </w:r>
          </w:p>
          <w:p w14:paraId="43C499B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“</w:t>
            </w:r>
            <w:bookmarkStart w:id="7" w:name="docs-internal-guid-23adb26e-7fff-631c-6b"/>
            <w:bookmarkEnd w:id="7"/>
            <w:r>
              <w:rPr>
                <w:rFonts w:ascii="Cambria" w:hAnsi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hành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ng.</w:t>
            </w:r>
          </w:p>
          <w:p w14:paraId="43C499C0" w14:textId="77777777" w:rsidR="00925689" w:rsidRDefault="00B53E04">
            <w:pPr>
              <w:pStyle w:val="Textbody"/>
              <w:spacing w:after="0" w:line="288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Có sanh thì có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9C1" w14:textId="77777777" w:rsidR="00925689" w:rsidRDefault="00B53E04">
            <w:pPr>
              <w:pStyle w:val="Textbody"/>
              <w:spacing w:after="0" w:line="288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Không sanh thì không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t.</w:t>
            </w:r>
          </w:p>
          <w:p w14:paraId="43C499C2" w14:textId="77777777" w:rsidR="00925689" w:rsidRDefault="00B53E04">
            <w:pPr>
              <w:pStyle w:val="Textbody"/>
              <w:spacing w:before="120" w:after="120" w:line="288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đó là vui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t”.</w:t>
            </w:r>
          </w:p>
          <w:p w14:paraId="43C499C3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(</w:t>
            </w:r>
            <w:bookmarkStart w:id="8" w:name="docs-internal-guid-6d47712e-7fff-fa0c-6c"/>
            <w:bookmarkEnd w:id="8"/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Kinh S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m Tám N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n 42 – Kinh Tăng Nh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Cs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9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6" w14:textId="77777777" w:rsidR="00925689" w:rsidRDefault="00B53E04">
            <w:pPr>
              <w:pStyle w:val="Standard"/>
              <w:numPr>
                <w:ilvl w:val="0"/>
                <w:numId w:val="38"/>
              </w:numPr>
              <w:spacing w:before="42" w:after="42" w:line="276" w:lineRule="auto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vua mu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nghe ti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đàn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-&gt;nhưng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khác-&gt; vua truy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gãy cây đàn và đem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đi:</w:t>
            </w:r>
          </w:p>
          <w:p w14:paraId="43C499C7" w14:textId="77777777" w:rsidR="00925689" w:rsidRDefault="00B53E04">
            <w:pPr>
              <w:pStyle w:val="Standard"/>
              <w:spacing w:line="276" w:lineRule="auto"/>
              <w:ind w:firstLine="72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-&gt; Quán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ng;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duyên</w:t>
            </w:r>
          </w:p>
          <w:p w14:paraId="43C499C8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312 -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C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B" w14:textId="77777777" w:rsidR="00925689" w:rsidRDefault="00B53E04">
            <w:pPr>
              <w:pStyle w:val="TableContents"/>
              <w:numPr>
                <w:ilvl w:val="0"/>
                <w:numId w:val="3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6 căn: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6 con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chó, chim,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dã can, cá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và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-&gt;  sáu căn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chúng ta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do thì nó cũng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thôi.  Tu là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như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kia,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sáu con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đó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khi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nó không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theo ý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c.</w:t>
            </w:r>
          </w:p>
        </w:tc>
      </w:tr>
      <w:tr w:rsidR="00925689" w14:paraId="43C499D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CE" w14:textId="77777777" w:rsidR="00925689" w:rsidRDefault="00B53E04">
            <w:pPr>
              <w:pStyle w:val="TableContents"/>
              <w:numPr>
                <w:ilvl w:val="0"/>
                <w:numId w:val="3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trong Kinh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A Hàm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4 con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trong cái tráp (là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i); 5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thù 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(5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n);  6 tên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(6 căn); 6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dòng sông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xi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(là 4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lưu); con sông (d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cho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ái,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ái và Vô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ái); chi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bè (Bát chánh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o);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này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kia…</w:t>
            </w:r>
          </w:p>
          <w:p w14:paraId="43C499C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315 -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9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2" w14:textId="77777777" w:rsidR="00925689" w:rsidRDefault="00B53E04">
            <w:pPr>
              <w:pStyle w:val="TableContents"/>
              <w:numPr>
                <w:ilvl w:val="0"/>
                <w:numId w:val="3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Bí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tu hành là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công phu, là quý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tâm mình.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mình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theo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khác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(Mu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[đư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c] tâm thì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Trang nghĩ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tiên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80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90% là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mình, theo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mà mình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xúc là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ng).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mong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(c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u)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bên ngoài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Chu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lý cho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hoàn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99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9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D8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before="114" w:after="114"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14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9D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(có khi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p) cũng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tên là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</w:t>
            </w:r>
          </w:p>
          <w:p w14:paraId="43C499DA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15 (Ph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1)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9DB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S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n: 5 Căn và 5 C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nh g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 là 10 X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</w:t>
            </w:r>
          </w:p>
          <w:p w14:paraId="43C499D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 và 3 U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 còn l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</w:t>
            </w:r>
          </w:p>
          <w:p w14:paraId="43C499DD" w14:textId="77777777" w:rsidR="00925689" w:rsidRDefault="00B53E04">
            <w:pPr>
              <w:pStyle w:val="TableContents"/>
              <w:numPr>
                <w:ilvl w:val="0"/>
                <w:numId w:val="2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15 (Ph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2) + 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16:</w:t>
            </w:r>
          </w:p>
          <w:p w14:paraId="43C499D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goài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c,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thì có thêm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và Vô vi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a.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như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hay Pháp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9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0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18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9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4" w14:textId="77777777" w:rsidR="00925689" w:rsidRDefault="00B53E04">
            <w:pPr>
              <w:pStyle w:val="Standard"/>
              <w:numPr>
                <w:ilvl w:val="0"/>
                <w:numId w:val="40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5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Làm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Như Lai</w:t>
            </w:r>
          </w:p>
          <w:p w14:paraId="43C499E5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9" w:name="docs-internal-guid-7bd3b43a-7fff-3833-f5"/>
            <w:bookmarkEnd w:id="9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5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Cao Tràng –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9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8" w14:textId="77777777" w:rsidR="00925689" w:rsidRDefault="00B53E04">
            <w:pPr>
              <w:pStyle w:val="Standard"/>
              <w:numPr>
                <w:ilvl w:val="0"/>
                <w:numId w:val="40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Quán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</w:t>
            </w:r>
          </w:p>
          <w:p w14:paraId="43C499E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</w:t>
            </w:r>
            <w:bookmarkStart w:id="10" w:name="docs-internal-guid-2fcd55d9-7fff-eeca-3f"/>
            <w:bookmarkEnd w:id="10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Tương Ưng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Nhân Duyên - Kinh Tương Ưng –T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9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EC" w14:textId="77777777" w:rsidR="00925689" w:rsidRDefault="00B53E04">
            <w:pPr>
              <w:pStyle w:val="TableContents"/>
              <w:numPr>
                <w:ilvl w:val="0"/>
                <w:numId w:val="41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Sơ lư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40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(Samatha)</w:t>
            </w:r>
          </w:p>
          <w:p w14:paraId="43C499E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Ngài Buddhaghosa (Ph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Âm))</w:t>
            </w:r>
          </w:p>
          <w:p w14:paraId="43C499E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màu xanh</w:t>
            </w:r>
          </w:p>
        </w:tc>
      </w:tr>
      <w:tr w:rsidR="00925689" w14:paraId="43C499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1" w14:textId="77777777" w:rsidR="00925689" w:rsidRDefault="00B53E04">
            <w:pPr>
              <w:pStyle w:val="TableContents"/>
              <w:numPr>
                <w:ilvl w:val="0"/>
                <w:numId w:val="40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Tùy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99F2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</w:tr>
      <w:tr w:rsidR="00925689" w14:paraId="43C499F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5" w14:textId="77777777" w:rsidR="00925689" w:rsidRDefault="00B53E04">
            <w:pPr>
              <w:pStyle w:val="TableContents"/>
              <w:numPr>
                <w:ilvl w:val="0"/>
                <w:numId w:val="4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43C499F6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(Theo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Quảng Diễn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9F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9" w14:textId="77777777" w:rsidR="00925689" w:rsidRDefault="00B53E04">
            <w:pPr>
              <w:pStyle w:val="Standard"/>
              <w:numPr>
                <w:ilvl w:val="0"/>
                <w:numId w:val="42"/>
              </w:numPr>
              <w:spacing w:line="276" w:lineRule="auto"/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Các bư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c chu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n b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 xml:space="preserve"> tu Thi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333333"/>
                <w:sz w:val="28"/>
                <w:szCs w:val="28"/>
              </w:rPr>
              <w:t>:</w:t>
            </w:r>
          </w:p>
          <w:p w14:paraId="43C499F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28"/>
                <w:szCs w:val="28"/>
              </w:rPr>
            </w:pPr>
            <w:bookmarkStart w:id="11" w:name="docs-internal-guid-912b81f3-7fff-66a7-d5"/>
            <w:bookmarkEnd w:id="11"/>
            <w:r>
              <w:rPr>
                <w:rFonts w:ascii="Cambria" w:hAnsi="Cambria"/>
                <w:color w:val="333333"/>
                <w:sz w:val="28"/>
                <w:szCs w:val="28"/>
              </w:rPr>
              <w:t>- 3 bư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 xml:space="preserve"> tu đ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ỉ</w:t>
            </w:r>
          </w:p>
          <w:p w14:paraId="43C499F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28"/>
                <w:szCs w:val="28"/>
              </w:rPr>
            </w:pPr>
            <w:bookmarkStart w:id="12" w:name="docs-internal-guid-e87c4d15-7fff-8852-fc"/>
            <w:bookmarkEnd w:id="12"/>
            <w:r>
              <w:rPr>
                <w:rFonts w:ascii="Cambria" w:hAnsi="Cambria"/>
                <w:color w:val="333333"/>
                <w:sz w:val="28"/>
                <w:szCs w:val="28"/>
              </w:rPr>
              <w:t>- Có b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y y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u t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 xml:space="preserve"> duy trì T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 xml:space="preserve"> tư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ng:</w:t>
            </w:r>
          </w:p>
          <w:p w14:paraId="43C499F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333333"/>
                <w:sz w:val="28"/>
                <w:szCs w:val="28"/>
              </w:rPr>
            </w:pPr>
            <w:bookmarkStart w:id="13" w:name="docs-internal-guid-eaf4778f-7fff-9d9a-97"/>
            <w:bookmarkEnd w:id="13"/>
            <w:r>
              <w:rPr>
                <w:rFonts w:ascii="Cambria" w:hAnsi="Cambria"/>
                <w:color w:val="333333"/>
                <w:sz w:val="28"/>
                <w:szCs w:val="28"/>
              </w:rPr>
              <w:t>- 10 y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u t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 xml:space="preserve"> thu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333333"/>
                <w:sz w:val="28"/>
                <w:szCs w:val="28"/>
              </w:rPr>
              <w:t>nh</w:t>
            </w:r>
          </w:p>
        </w:tc>
      </w:tr>
      <w:tr w:rsidR="00925689" w14:paraId="43C49A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9FF" w14:textId="77777777" w:rsidR="00925689" w:rsidRDefault="00B53E04">
            <w:pPr>
              <w:pStyle w:val="Standard"/>
              <w:numPr>
                <w:ilvl w:val="0"/>
                <w:numId w:val="43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Ưu Lâu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Loa Ca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p (hay Ưu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La Ca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p).</w:t>
            </w:r>
          </w:p>
          <w:p w14:paraId="43C49A0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lastRenderedPageBreak/>
              <w:t>(Kinh A Hàm)</w:t>
            </w:r>
          </w:p>
        </w:tc>
      </w:tr>
      <w:tr w:rsidR="00925689" w14:paraId="43C49A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2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19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A0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6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 “Chúng ta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làm gì?”</w:t>
            </w:r>
          </w:p>
          <w:p w14:paraId="43C49A07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Ví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trong Kinh Tương Ưng, Nikaya: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‘Dòng sông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Đông, bây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có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nó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Tây  có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không? Cũng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y,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tu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rõ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vô Ngã,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rõ các pháp.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có gia đình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đó, cùng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vua quan đem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cúng dư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và nói hãy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hoàn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đó, không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a.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đó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cũng không có tác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ng’.</w:t>
            </w:r>
          </w:p>
        </w:tc>
      </w:tr>
      <w:tr w:rsidR="00925689" w14:paraId="43C49A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A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Hai 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Không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Mà 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Chung Đư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Sinh Lên Tr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Trong Kho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nh Kh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Co Du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Cánh Tay</w:t>
            </w:r>
          </w:p>
          <w:p w14:paraId="43C49A0B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14" w:name="docs-internal-guid-32ac45be-7fff-dd1e-ef"/>
            <w:bookmarkEnd w:id="14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7 -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Thiên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Mã Huy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Tám Chính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43 –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A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0E" w14:textId="77777777" w:rsidR="00925689" w:rsidRDefault="00B53E04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Tôn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Lai (Tôn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Tăng Già La Ma) trong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Kinh Nikaya</w:t>
            </w:r>
          </w:p>
        </w:tc>
      </w:tr>
      <w:tr w:rsidR="00925689" w14:paraId="43C49A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1" w14:textId="77777777" w:rsidR="00925689" w:rsidRDefault="00B53E04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 Nào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Thánh Nào</w:t>
            </w:r>
          </w:p>
          <w:p w14:paraId="43C49A1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 xml:space="preserve"> Kinh Th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 xml:space="preserve"> 4 - KINH TH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Y D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 xml:space="preserve"> (1) – Thu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c Trung A Hàm).</w:t>
            </w:r>
          </w:p>
        </w:tc>
      </w:tr>
      <w:tr w:rsidR="00925689" w14:paraId="43C49A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5" w14:textId="77777777" w:rsidR="00925689" w:rsidRDefault="00B53E04">
            <w:pPr>
              <w:pStyle w:val="TableContents"/>
              <w:numPr>
                <w:ilvl w:val="0"/>
                <w:numId w:val="4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Ngũ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Ngũ 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</w:p>
          <w:p w14:paraId="43C49A1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(Kinh Chúng T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p - Kinh Trư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ng A Hàm).</w:t>
            </w:r>
          </w:p>
        </w:tc>
      </w:tr>
      <w:tr w:rsidR="00925689" w14:paraId="43C49A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9" w14:textId="77777777" w:rsidR="00925689" w:rsidRDefault="00B53E04">
            <w:pPr>
              <w:pStyle w:val="TableContents"/>
              <w:numPr>
                <w:ilvl w:val="0"/>
                <w:numId w:val="44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Ngũ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Ngũ 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Ki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: Sa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yojana)</w:t>
            </w:r>
          </w:p>
          <w:p w14:paraId="43C49A1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Tăng Chi -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A1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D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before="200" w:after="200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 -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Não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Thánh</w:t>
            </w:r>
          </w:p>
        </w:tc>
      </w:tr>
      <w:tr w:rsidR="00925689" w14:paraId="43C49A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1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0" w14:textId="77777777" w:rsidR="00925689" w:rsidRDefault="00B53E04">
            <w:pPr>
              <w:pStyle w:val="Textbody"/>
              <w:numPr>
                <w:ilvl w:val="0"/>
                <w:numId w:val="44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Là Gì?</w:t>
            </w:r>
          </w:p>
          <w:p w14:paraId="43C49A21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Gì Ðư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Ăn - Tương Ưng 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(d) – Kinh Tương Ưng –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A2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4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mình chưa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giáo pháp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t, thì làm sao mình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đi đúng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c? Mà mu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thì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c.</w:t>
            </w:r>
          </w:p>
        </w:tc>
      </w:tr>
      <w:tr w:rsidR="00925689" w14:paraId="43C49A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7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A28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13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tha</w:t>
            </w:r>
          </w:p>
          <w:p w14:paraId="43C49A29" w14:textId="77777777" w:rsidR="00925689" w:rsidRDefault="00B53E04">
            <w:pPr>
              <w:pStyle w:val="Standard"/>
              <w:spacing w:before="29" w:after="29"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hành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1. Si; 2. Vô tàm; 3. Vô úy; 4.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</w:p>
        </w:tc>
      </w:tr>
      <w:tr w:rsidR="00925689" w14:paraId="43C49A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C" w14:textId="77777777" w:rsidR="00925689" w:rsidRDefault="00B53E04">
            <w:pPr>
              <w:pStyle w:val="Standard"/>
              <w:numPr>
                <w:ilvl w:val="0"/>
                <w:numId w:val="44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ông Trư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lão Mangadhi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con gái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A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2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</w:t>
            </w:r>
          </w:p>
        </w:tc>
      </w:tr>
      <w:tr w:rsidR="00925689" w14:paraId="43C49A3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2" w14:textId="77777777" w:rsidR="00925689" w:rsidRDefault="00B53E04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5" w:name="docs-internal-guid-1d2a1cb9-7fff-b944-92"/>
            <w:bookmarkEnd w:id="1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15 –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2 + Bài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16 +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A33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3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i. Chia ra thành 6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thân</w:t>
            </w:r>
          </w:p>
          <w:p w14:paraId="43C49A34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hình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làm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t. Chia ra thành 6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thân.</w:t>
            </w:r>
          </w:p>
          <w:p w14:paraId="43C49A35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16" w:name="docs-internal-guid-b904dce3-7fff-8742-78"/>
            <w:bookmarkEnd w:id="16"/>
            <w:r>
              <w:rPr>
                <w:rFonts w:ascii="Cambria" w:hAnsi="Cambria"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 hành khác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Hành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A36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Pháp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A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8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20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A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C" w14:textId="77777777" w:rsidR="00925689" w:rsidRDefault="00B53E04">
            <w:pPr>
              <w:pStyle w:val="Standard"/>
              <w:numPr>
                <w:ilvl w:val="0"/>
                <w:numId w:val="46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chư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-tát không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rơi chúng sanh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t-Bàn, nhưng Ngài không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p hoàn toàn mà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mình,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Phi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sau khi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sanh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nhân gian làm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thì Ngài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</w:t>
            </w:r>
          </w:p>
          <w:p w14:paraId="43C49A3D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trong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Hai c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a Kinh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Phương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p)</w:t>
            </w:r>
          </w:p>
        </w:tc>
      </w:tr>
      <w:tr w:rsidR="00925689" w14:paraId="43C49A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3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0" w14:textId="77777777" w:rsidR="00925689" w:rsidRDefault="00B53E04">
            <w:pPr>
              <w:pStyle w:val="Standard"/>
              <w:numPr>
                <w:ilvl w:val="0"/>
                <w:numId w:val="46"/>
              </w:numPr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Quy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5 Kinh Lăng Nghiêm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“Th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 phương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Già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m, nh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t-Bàn môn”</w:t>
            </w:r>
          </w:p>
          <w:p w14:paraId="43C49A41" w14:textId="77777777" w:rsidR="00925689" w:rsidRDefault="00B53E04">
            <w:pPr>
              <w:pStyle w:val="Standard"/>
              <w:numPr>
                <w:ilvl w:val="0"/>
                <w:numId w:val="46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“Không có giáo pháp nào khác ngoài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duy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là Bát chánh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đi vào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t-Bàn”</w:t>
            </w:r>
          </w:p>
        </w:tc>
      </w:tr>
      <w:tr w:rsidR="00925689" w14:paraId="43C49A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4" w14:textId="77777777" w:rsidR="00925689" w:rsidRDefault="00B53E04">
            <w:pPr>
              <w:pStyle w:val="Standard"/>
              <w:numPr>
                <w:ilvl w:val="0"/>
                <w:numId w:val="46"/>
              </w:numPr>
              <w:spacing w:before="86" w:after="86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pháp,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là tu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ng.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Trí Văn, Tư, Tu</w:t>
            </w:r>
          </w:p>
        </w:tc>
      </w:tr>
      <w:tr w:rsidR="00925689" w14:paraId="43C49A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7" w14:textId="77777777" w:rsidR="00925689" w:rsidRDefault="00B53E04">
            <w:pPr>
              <w:pStyle w:val="Standard"/>
              <w:numPr>
                <w:ilvl w:val="0"/>
                <w:numId w:val="47"/>
              </w:numPr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Tu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Nào Thì Không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c?</w:t>
            </w:r>
          </w:p>
          <w:p w14:paraId="43C49A48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((Kinh Mahànàma (1) -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Saranàni - Chương XI - Tương Ưng D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Lưu (b) – Kinh Tương Ưng)</w:t>
            </w:r>
          </w:p>
        </w:tc>
      </w:tr>
      <w:tr w:rsidR="00925689" w14:paraId="43C49A4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4B" w14:textId="77777777" w:rsidR="00925689" w:rsidRDefault="00B53E04">
            <w:pPr>
              <w:pStyle w:val="Standard"/>
              <w:numPr>
                <w:ilvl w:val="0"/>
                <w:numId w:val="48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Các Qu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Thánh Qu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:</w:t>
            </w:r>
          </w:p>
          <w:p w14:paraId="43C49A4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- 18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9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Vô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A4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- 5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A-na-hàm</w:t>
            </w:r>
          </w:p>
          <w:p w14:paraId="43C49A4E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(127. Kinh Phư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Đi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– Thu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Trung A Hàm)</w:t>
            </w:r>
          </w:p>
        </w:tc>
      </w:tr>
      <w:tr w:rsidR="00925689" w14:paraId="43C49A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1" w14:textId="77777777" w:rsidR="00925689" w:rsidRDefault="00B53E04">
            <w:pPr>
              <w:pStyle w:val="Standard"/>
              <w:numPr>
                <w:ilvl w:val="0"/>
                <w:numId w:val="49"/>
              </w:numPr>
              <w:spacing w:before="86" w:after="86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tu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o, mu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lên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Sơ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thì mình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chán 6 hình tư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gian</w:t>
            </w:r>
          </w:p>
        </w:tc>
      </w:tr>
      <w:tr w:rsidR="00925689" w14:paraId="43C49A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4" w14:textId="77777777" w:rsidR="00925689" w:rsidRDefault="00B53E04">
            <w:pPr>
              <w:pStyle w:val="Standard"/>
              <w:numPr>
                <w:ilvl w:val="0"/>
                <w:numId w:val="50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Năm y</w:t>
            </w:r>
          </w:p>
          <w:p w14:paraId="43C49A55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Phương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p)</w:t>
            </w:r>
          </w:p>
        </w:tc>
      </w:tr>
      <w:tr w:rsidR="00925689" w14:paraId="43C49A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8" w14:textId="77777777" w:rsidR="00925689" w:rsidRDefault="00B53E04">
            <w:pPr>
              <w:pStyle w:val="Standard"/>
              <w:numPr>
                <w:ilvl w:val="0"/>
                <w:numId w:val="5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Làm Sao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Lưu, Không Còn Thoái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</w:t>
            </w:r>
          </w:p>
          <w:p w14:paraId="43C49A5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(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[55] Chương XI - Tương Ưng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Lưu (a) - Thiên 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– Kinh Tương Ưng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 –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Nikaya)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Theo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Ngài Buddhaghosa (Ph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Âm)</w:t>
            </w:r>
          </w:p>
          <w:p w14:paraId="43C49A5A" w14:textId="77777777" w:rsidR="00925689" w:rsidRDefault="00B53E04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- 10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vư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</w:t>
            </w:r>
          </w:p>
          <w:p w14:paraId="43C49A5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- 6 tính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phù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9A5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- 6 khuynh 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</w:t>
            </w:r>
          </w:p>
        </w:tc>
      </w:tr>
      <w:tr w:rsidR="00925689" w14:paraId="43C49A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5F" w14:textId="77777777" w:rsidR="00925689" w:rsidRDefault="00B53E04">
            <w:pPr>
              <w:pStyle w:val="Standard"/>
              <w:numPr>
                <w:ilvl w:val="0"/>
                <w:numId w:val="5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(Samatha)</w:t>
            </w:r>
          </w:p>
          <w:p w14:paraId="43C49A60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Ngài Buddhaghosa (Ph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Âm)</w:t>
            </w:r>
          </w:p>
        </w:tc>
      </w:tr>
      <w:tr w:rsidR="00925689" w14:paraId="43C49A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2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A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6" w14:textId="77777777" w:rsidR="00925689" w:rsidRDefault="00B53E04">
            <w:pPr>
              <w:pStyle w:val="Standard"/>
              <w:numPr>
                <w:ilvl w:val="0"/>
                <w:numId w:val="53"/>
              </w:numPr>
              <w:spacing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27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Thánh</w:t>
            </w:r>
          </w:p>
          <w:p w14:paraId="43C49A67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17" w:name="docs-internal-guid-b441a419-7fff-7a96-67"/>
            <w:bookmarkEnd w:id="17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 Phư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Đi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thu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 Trung A Hàm</w:t>
            </w:r>
          </w:p>
        </w:tc>
      </w:tr>
      <w:tr w:rsidR="00925689" w14:paraId="43C49A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A" w14:textId="77777777" w:rsidR="00925689" w:rsidRDefault="00B53E04">
            <w:pPr>
              <w:pStyle w:val="Standard"/>
              <w:numPr>
                <w:ilvl w:val="0"/>
                <w:numId w:val="53"/>
              </w:numPr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Nào Là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Tùy Tín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Hành, Tùy Pháp Hành?</w:t>
            </w:r>
          </w:p>
          <w:p w14:paraId="43C49A6B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nào là năm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n: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c,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, Tư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c?</w:t>
            </w:r>
          </w:p>
          <w:p w14:paraId="43C49A6C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18" w:name="docs-internal-guid-a2c4e46c-7fff-5289-6f"/>
            <w:bookmarkEnd w:id="18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52. PHÂN BI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(1) –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A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6F" w14:textId="77777777" w:rsidR="00925689" w:rsidRDefault="00B53E04">
            <w:pPr>
              <w:pStyle w:val="Standard"/>
              <w:numPr>
                <w:ilvl w:val="0"/>
                <w:numId w:val="5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sơ lư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KINH A HÀM: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A Hàm; Trung A Hàm;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A Hàm; Tăng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A Hàm</w:t>
            </w:r>
          </w:p>
        </w:tc>
      </w:tr>
      <w:tr w:rsidR="00925689" w14:paraId="43C49A7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2" w14:textId="77777777" w:rsidR="00925689" w:rsidRDefault="00B53E04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Cư sĩ sau khi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ba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cho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Tam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sau bà quán sát nguyên nhân và giúp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cho ba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 đó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</w:t>
            </w:r>
          </w:p>
          <w:p w14:paraId="43C49A73" w14:textId="77777777" w:rsidR="00925689" w:rsidRDefault="00B53E04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cũng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tu hành.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cách ăn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lý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Trong kinh có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ra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là phàm phu cũng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cho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ta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chí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Tam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</w:tc>
      </w:tr>
      <w:tr w:rsidR="00925689" w14:paraId="43C49A7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6" w14:textId="77777777" w:rsidR="00925689" w:rsidRDefault="00B53E04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Pháp Tu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Theo Kinh Tăng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A Hàm</w:t>
            </w:r>
          </w:p>
          <w:p w14:paraId="43C49A7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Quảng Diễn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A7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A" w14:textId="77777777" w:rsidR="00925689" w:rsidRDefault="00B53E04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Pháp Tu Quán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</w:p>
          <w:p w14:paraId="43C49A7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(V.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c Lưu – Kinh Tương Ưng –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A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7E" w14:textId="77777777" w:rsidR="00925689" w:rsidRDefault="00B53E04">
            <w:pPr>
              <w:pStyle w:val="Standard"/>
              <w:numPr>
                <w:ilvl w:val="0"/>
                <w:numId w:val="5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Tu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p:</w:t>
            </w:r>
          </w:p>
          <w:p w14:paraId="43C49A7F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nên không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hãi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phương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t.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Và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cho nên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tâm không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A8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trì các căn?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trì các căn nên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tâm không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c.</w:t>
            </w:r>
          </w:p>
          <w:p w14:paraId="43C49A8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 chánh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giác?</w:t>
            </w:r>
          </w:p>
          <w:p w14:paraId="43C49A8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các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Sơ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Tam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A8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các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thông: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túc thông, Thiên nhãn thông, Thiên nhĩ thông, Túc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thông</w:t>
            </w:r>
          </w:p>
          <w:p w14:paraId="43C49A84" w14:textId="77777777" w:rsidR="00925689" w:rsidRDefault="00B53E04">
            <w:pPr>
              <w:pStyle w:val="Standard"/>
              <w:spacing w:before="57" w:after="57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Thánh nhân</w:t>
            </w:r>
          </w:p>
          <w:p w14:paraId="43C49A8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Sa-Môn Qu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trong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A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8" w14:textId="77777777" w:rsidR="00925689" w:rsidRDefault="00B53E04">
            <w:pPr>
              <w:pStyle w:val="Standard"/>
              <w:numPr>
                <w:ilvl w:val="0"/>
                <w:numId w:val="55"/>
              </w:numPr>
              <w:tabs>
                <w:tab w:val="left" w:pos="4975"/>
              </w:tabs>
              <w:spacing w:before="86" w:after="86" w:line="276" w:lineRule="auto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k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ỹ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Kinh Nikaya, Kinh A Hàm,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bi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A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Đàm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Tâm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, thì không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o quý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không tham, không sân, không si,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quý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cũng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nhiên không tham, không sân, không si,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đi 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nhi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u.</w:t>
            </w:r>
          </w:p>
        </w:tc>
      </w:tr>
      <w:tr w:rsidR="00925689" w14:paraId="43C49A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B" w14:textId="77777777" w:rsidR="00925689" w:rsidRDefault="00B53E04">
            <w:pPr>
              <w:pStyle w:val="Standard"/>
              <w:numPr>
                <w:ilvl w:val="0"/>
                <w:numId w:val="55"/>
              </w:numPr>
              <w:tabs>
                <w:tab w:val="left" w:pos="4975"/>
              </w:tabs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Pháp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phù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mình thì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c. Mình chưa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 Thánh nhân,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-tát thì mình tu theo pháp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mình.</w:t>
            </w:r>
          </w:p>
        </w:tc>
      </w:tr>
      <w:tr w:rsidR="00925689" w14:paraId="43C49A9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8E" w14:textId="77777777" w:rsidR="00925689" w:rsidRDefault="00B53E04">
            <w:pPr>
              <w:pStyle w:val="Standard"/>
              <w:numPr>
                <w:ilvl w:val="0"/>
                <w:numId w:val="55"/>
              </w:numPr>
              <w:tabs>
                <w:tab w:val="left" w:pos="4975"/>
              </w:tabs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Có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tu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“Mình tu mình ch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A-la-hán r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i thì sao?”</w:t>
            </w:r>
          </w:p>
          <w:p w14:paraId="43C49A8F" w14:textId="77777777" w:rsidR="00925689" w:rsidRDefault="00B53E04">
            <w:pPr>
              <w:pStyle w:val="Standard"/>
              <w:tabs>
                <w:tab w:val="left" w:pos="5695"/>
              </w:tabs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Kinh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Pháp Liên Hoa: Hóa Thành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theo tinh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</w:t>
            </w:r>
          </w:p>
          <w:p w14:paraId="43C49A90" w14:textId="77777777" w:rsidR="00925689" w:rsidRDefault="00B53E04">
            <w:pPr>
              <w:pStyle w:val="Standard"/>
              <w:tabs>
                <w:tab w:val="left" w:pos="5695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Kinh Lăng Nghiêm nói là có hai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A-la-hán: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căn A-la-hán, và hai là hàng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căn.</w:t>
            </w:r>
          </w:p>
        </w:tc>
      </w:tr>
      <w:tr w:rsidR="00925689" w14:paraId="43C49A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3" w14:textId="77777777" w:rsidR="00925689" w:rsidRDefault="00B53E04">
            <w:pPr>
              <w:pStyle w:val="Standard"/>
              <w:numPr>
                <w:ilvl w:val="0"/>
                <w:numId w:val="56"/>
              </w:numPr>
              <w:tabs>
                <w:tab w:val="left" w:pos="4975"/>
              </w:tabs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giác,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bình tĩnh trư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tình 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ng.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trơ trơ ra.</w:t>
            </w:r>
          </w:p>
        </w:tc>
      </w:tr>
      <w:tr w:rsidR="00925689" w14:paraId="43C49A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6" w14:textId="77777777" w:rsidR="00925689" w:rsidRDefault="00B53E04">
            <w:pPr>
              <w:pStyle w:val="Standard"/>
              <w:numPr>
                <w:ilvl w:val="0"/>
                <w:numId w:val="5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Quý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có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là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Không, Vô 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ng, Vô ngã.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Trang nói là [quý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có] Tam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n.</w:t>
            </w:r>
          </w:p>
        </w:tc>
      </w:tr>
      <w:tr w:rsidR="00925689" w14:paraId="43C49A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9" w14:textId="77777777" w:rsidR="00925689" w:rsidRDefault="00B53E04">
            <w:pPr>
              <w:pStyle w:val="TableContents"/>
              <w:numPr>
                <w:ilvl w:val="0"/>
                <w:numId w:val="5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:</w:t>
            </w:r>
          </w:p>
          <w:p w14:paraId="43C49A9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Tham và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A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C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AA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9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0" w14:textId="77777777" w:rsidR="00925689" w:rsidRDefault="00B53E04">
            <w:pPr>
              <w:pStyle w:val="Standard"/>
              <w:numPr>
                <w:ilvl w:val="0"/>
                <w:numId w:val="5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</w:t>
            </w:r>
          </w:p>
          <w:p w14:paraId="43C49AA1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bookmarkStart w:id="19" w:name="docs-internal-guid-70fe887e-7fff-0041-a1"/>
            <w:bookmarkEnd w:id="19"/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160 - Kinh A-Lan-Na Thu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Trung A Hàm)</w:t>
            </w:r>
          </w:p>
        </w:tc>
      </w:tr>
      <w:tr w:rsidR="00925689" w14:paraId="43C49A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4" w14:textId="77777777" w:rsidR="00925689" w:rsidRDefault="00B53E04">
            <w:pPr>
              <w:pStyle w:val="Standard"/>
              <w:numPr>
                <w:ilvl w:val="0"/>
                <w:numId w:val="57"/>
              </w:numPr>
              <w:spacing w:before="86" w:after="86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y, chúng con mu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 nghe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Kinh Nikaya và Kinh A Hàm theo s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thi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u c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y.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 thì nên nghe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nào trư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c? B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vì Kinh Nikaya và Kinh A Hàm nhi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u quá”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A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7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Kinh đi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n thì quá nhi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u, chúng ta mu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c, mu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bi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thì ph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làm sao?”</w:t>
            </w:r>
          </w:p>
        </w:tc>
      </w:tr>
      <w:tr w:rsidR="00925689" w14:paraId="43C49A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A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Con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thoát: 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ào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như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thôi, là [sanh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]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mình có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AA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AD" w14:textId="77777777" w:rsidR="00925689" w:rsidRDefault="00B53E04">
            <w:pPr>
              <w:pStyle w:val="Standard"/>
              <w:numPr>
                <w:ilvl w:val="0"/>
                <w:numId w:val="57"/>
              </w:numPr>
              <w:spacing w:before="29" w:after="29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Thoát: Bát chánh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</w:t>
            </w:r>
          </w:p>
          <w:p w14:paraId="43C49AAE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AB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1" w14:textId="77777777" w:rsidR="00925689" w:rsidRDefault="00B53E04">
            <w:pPr>
              <w:pStyle w:val="Standard"/>
              <w:numPr>
                <w:ilvl w:val="0"/>
                <w:numId w:val="57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11 Hàng Chúng Sanh Không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</w:t>
            </w:r>
          </w:p>
          <w:p w14:paraId="43C49AB2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20" w:name="docs-internal-guid-f7dff302-7fff-581d-49"/>
            <w:bookmarkEnd w:id="20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6 - Chương 9: Phóng Ngưu – 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A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5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Tôn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Ca Lưu Đà Di</w:t>
            </w:r>
          </w:p>
        </w:tc>
      </w:tr>
      <w:tr w:rsidR="00925689" w14:paraId="43C49AB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8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[là]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Và Bao Nhiêu Nhân, Duyên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n?</w:t>
            </w:r>
          </w:p>
          <w:p w14:paraId="43C49AB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 chi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thâu nhi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Chánh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AB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lastRenderedPageBreak/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211: Kinh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Câu Hy La – Kinh Trung A Hàm)</w:t>
            </w:r>
          </w:p>
        </w:tc>
      </w:tr>
      <w:tr w:rsidR="00925689" w14:paraId="43C49A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D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</w:p>
        </w:tc>
      </w:tr>
      <w:tr w:rsidR="00925689" w14:paraId="43C49A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B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0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ngài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Vô Não mà không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2 ông bà già trong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925689" w14:paraId="43C49AC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AC4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Tà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AC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n?</w:t>
            </w:r>
          </w:p>
          <w:p w14:paraId="43C49AC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Ngã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n?</w:t>
            </w:r>
          </w:p>
          <w:p w14:paraId="43C49AC7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Ác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[theo]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Bách pháp Minh Môn Lu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n?</w:t>
            </w:r>
          </w:p>
          <w:p w14:paraId="43C49AC8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Ngã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AC9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Sân:</w:t>
            </w:r>
          </w:p>
          <w:p w14:paraId="43C49AC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dùng Kinh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9AC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D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y, bên phương Tây nam n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cũng tà dâm nhi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u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m, mà sao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mày c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a h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sáng v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y? Còn bên Vi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Nam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ta tà dâm thì m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t mày l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thui?”</w:t>
            </w:r>
          </w:p>
        </w:tc>
      </w:tr>
      <w:tr w:rsidR="00925689" w14:paraId="43C49AD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C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0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Tư duy là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tâm mình tư duy. Cho nên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gian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tho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tư duy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chút.</w:t>
            </w:r>
          </w:p>
          <w:p w14:paraId="43C49AD1" w14:textId="77777777" w:rsidR="00925689" w:rsidRDefault="00B53E04">
            <w:pPr>
              <w:pStyle w:val="TableContents"/>
              <w:numPr>
                <w:ilvl w:val="0"/>
                <w:numId w:val="57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xuyên tư duy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 Không,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Vô ngã</w:t>
            </w:r>
          </w:p>
        </w:tc>
      </w:tr>
      <w:tr w:rsidR="00925689" w14:paraId="43C49AD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3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AD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7" w14:textId="77777777" w:rsidR="00925689" w:rsidRDefault="00B53E04">
            <w:pPr>
              <w:pStyle w:val="Standard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1" w:name="docs-internal-guid-081dcb7e-7fff-1956-18"/>
            <w:bookmarkEnd w:id="2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Tài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Như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43C49AD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1197.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Tài[43]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Tương Ưng Chư Thiên –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AD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B" w14:textId="77777777" w:rsidR="00925689" w:rsidRDefault="00B53E04">
            <w:pPr>
              <w:pStyle w:val="Textbody"/>
              <w:numPr>
                <w:ilvl w:val="0"/>
                <w:numId w:val="58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Thánh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-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–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–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Là Gì?</w:t>
            </w:r>
          </w:p>
          <w:p w14:paraId="43C49ADC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25 – Chương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Pháp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AE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DF" w14:textId="77777777" w:rsidR="00925689" w:rsidRDefault="00B53E04">
            <w:pPr>
              <w:pStyle w:val="Standard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ăn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A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2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AE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Có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a. Không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cho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9AE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Nguyên lý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trong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Đàm nói phư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chúng sanh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như vô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p. Còn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phư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v.v… là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gia.</w:t>
            </w:r>
          </w:p>
        </w:tc>
      </w:tr>
      <w:tr w:rsidR="00925689" w14:paraId="43C49AE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7" w14:textId="77777777" w:rsidR="00925689" w:rsidRDefault="00B53E04">
            <w:pPr>
              <w:pStyle w:val="Standard"/>
              <w:numPr>
                <w:ilvl w:val="0"/>
                <w:numId w:val="58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 là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có 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n?</w:t>
            </w:r>
          </w:p>
        </w:tc>
      </w:tr>
      <w:tr w:rsidR="00925689" w14:paraId="43C49AE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A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thích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‘Lư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ng Túc Tôn’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theo kinh</w:t>
            </w:r>
          </w:p>
          <w:p w14:paraId="43C49AEB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Đính chính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‘xa luân’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Luân Thánh Vương</w:t>
            </w:r>
          </w:p>
        </w:tc>
      </w:tr>
      <w:tr w:rsidR="00925689" w14:paraId="43C49A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EE" w14:textId="77777777" w:rsidR="00925689" w:rsidRDefault="00B53E04">
            <w:pPr>
              <w:pStyle w:val="Standard"/>
              <w:numPr>
                <w:ilvl w:val="0"/>
                <w:numId w:val="58"/>
              </w:numPr>
              <w:spacing w:before="42" w:after="42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 là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gieo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căn?</w:t>
            </w:r>
          </w:p>
        </w:tc>
      </w:tr>
      <w:tr w:rsidR="00925689" w14:paraId="43C49AF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1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AF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</w:t>
            </w:r>
          </w:p>
          <w:p w14:paraId="43C49AF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Gió</w:t>
            </w:r>
          </w:p>
          <w:p w14:paraId="43C49AF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Tùy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Pháp theo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o.</w:t>
            </w:r>
          </w:p>
          <w:p w14:paraId="43C49AF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Pháp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Pháp Theo Kinh Tăng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A Hàm</w:t>
            </w:r>
          </w:p>
        </w:tc>
      </w:tr>
      <w:tr w:rsidR="00925689" w14:paraId="43C49A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8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quán cho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gia đình</w:t>
            </w:r>
          </w:p>
          <w:p w14:paraId="43C49AF9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quán cho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ái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c/ tình yêu</w:t>
            </w:r>
          </w:p>
        </w:tc>
      </w:tr>
      <w:tr w:rsidR="00925689" w14:paraId="43C49AF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C" w14:textId="77777777" w:rsidR="00925689" w:rsidRDefault="00B53E04">
            <w:pPr>
              <w:pStyle w:val="TableContents"/>
              <w:numPr>
                <w:ilvl w:val="0"/>
                <w:numId w:val="58"/>
              </w:numPr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Hay mơ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gì thì hãy quán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đó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khi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</w:p>
        </w:tc>
      </w:tr>
      <w:tr w:rsidR="00925689" w14:paraId="43C49B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E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AF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B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2" w14:textId="77777777" w:rsidR="00925689" w:rsidRDefault="00B53E04">
            <w:pPr>
              <w:pStyle w:val="TableContents"/>
              <w:numPr>
                <w:ilvl w:val="0"/>
                <w:numId w:val="5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Mang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Ích Cho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43C49B0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21 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0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6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Là Tam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Quy Y?</w:t>
            </w:r>
          </w:p>
          <w:p w14:paraId="43C49B0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–Ph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27 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0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A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phá 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Nghi</w:t>
            </w:r>
          </w:p>
        </w:tc>
      </w:tr>
      <w:tr w:rsidR="00925689" w14:paraId="43C49B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0D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Và Tam Quy Y</w:t>
            </w:r>
          </w:p>
          <w:p w14:paraId="43C49B0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–Ph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Tam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27– Chương Ba Pháp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1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43C49B1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Đao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Thiên - Kinh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Ký – Kinh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B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5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Che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Tâm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9B1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Thanh Văn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28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9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là Tùy tín hành, tùy pháp hành, Thân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ng,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đáo theo kinh?</w:t>
            </w:r>
          </w:p>
          <w:p w14:paraId="43C49B1A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1D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a Các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9B1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Đao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Thiên - Kinh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Ký –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B2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1" w14:textId="77777777" w:rsidR="00925689" w:rsidRDefault="00B53E04">
            <w:pPr>
              <w:pStyle w:val="TableContents"/>
              <w:numPr>
                <w:ilvl w:val="0"/>
                <w:numId w:val="60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i, hay có 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não, hay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gì áy náy thì hãy dùng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quán. Hãy dùng Kinh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B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  <w:p w14:paraId="43C49B25" w14:textId="77777777" w:rsidR="00925689" w:rsidRDefault="00B53E04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15 –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2 + Bài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16 +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n:</w:t>
            </w:r>
          </w:p>
          <w:p w14:paraId="43C49B26" w14:textId="77777777" w:rsidR="00925689" w:rsidRDefault="00B53E04">
            <w:pPr>
              <w:pStyle w:val="Standard"/>
              <w:tabs>
                <w:tab w:val="left" w:pos="1394"/>
              </w:tabs>
              <w:spacing w:before="29" w:after="29"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Hành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là gì?</w:t>
            </w:r>
          </w:p>
        </w:tc>
      </w:tr>
      <w:tr w:rsidR="00925689" w14:paraId="43C49B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8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B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C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này</w:t>
            </w:r>
          </w:p>
        </w:tc>
      </w:tr>
      <w:tr w:rsidR="00925689" w14:paraId="43C49B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2F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Hai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Khó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43C49B30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Khuy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3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3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33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ng:</w:t>
            </w:r>
          </w:p>
          <w:p w14:paraId="43C49B3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cũng có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ho nên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thánh hóa quá...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là tôi tu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-tát, “B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-tát niên niên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bát”.</w:t>
            </w:r>
          </w:p>
          <w:p w14:paraId="43C49B35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Cõi A-tu-la có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ác, và cũng có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lành,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B36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Trong kinh,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có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 có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mà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hơn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Như Lai, đó là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</w:t>
            </w:r>
          </w:p>
          <w:p w14:paraId="43C49B37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pháp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gian ái kính.</w:t>
            </w:r>
          </w:p>
          <w:p w14:paraId="43C49B3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pháp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gian không ái kính.</w:t>
            </w:r>
          </w:p>
          <w:p w14:paraId="43C49B3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không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pháp này,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lưu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trong sinh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xoay tròn trong năm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n?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Thánh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Tam-mu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Thánh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Thánh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Thánh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B3A" w14:textId="77777777" w:rsidR="00925689" w:rsidRDefault="00B53E04">
            <w:pPr>
              <w:pStyle w:val="TableContents"/>
              <w:spacing w:before="57" w:after="57"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Hãy tìm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t-Bàn vĩnh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này, không sinh, không già, không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không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t; ân ái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ly,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</w:t>
            </w:r>
          </w:p>
          <w:p w14:paraId="43C49B3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6 -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Ý Đo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26 – Thiên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Pháp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4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3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3E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Thù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Cõi Diêm Phù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Chúng Ta</w:t>
            </w:r>
          </w:p>
          <w:p w14:paraId="43C49B3F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Đao L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Thiên - Kinh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Ký – Kinh Trư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B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2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Không Nghèo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Thành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Tin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9B4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các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</w:p>
          <w:p w14:paraId="43C49B44" w14:textId="77777777" w:rsidR="00925689" w:rsidRDefault="00B53E04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802.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- Tương Ưng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nh – Kinh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4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7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nghĩa Tăng là gì?</w:t>
            </w:r>
          </w:p>
        </w:tc>
      </w:tr>
      <w:tr w:rsidR="00925689" w14:paraId="43C49B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A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Vào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(2</w:t>
            </w:r>
          </w:p>
          <w:p w14:paraId="43C49B4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812. Xá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(2) -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–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4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4E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 “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sao các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khác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vô trong mư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(th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p)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t?”</w:t>
            </w:r>
          </w:p>
        </w:tc>
      </w:tr>
      <w:tr w:rsidR="00925689" w14:paraId="43C49B5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1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Chưa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Thông</w:t>
            </w:r>
          </w:p>
          <w:p w14:paraId="43C49B52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Quân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u Ba Hán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A-la-hán khi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t.</w:t>
            </w:r>
          </w:p>
          <w:p w14:paraId="43C49B5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Tu Đà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30 – Thiên 5 Pháp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5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6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(3</w:t>
            </w:r>
          </w:p>
          <w:p w14:paraId="43C49B5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32 – Thiên Năm Pháp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A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Cúng Dư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Nào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Báo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n?</w:t>
            </w:r>
          </w:p>
          <w:p w14:paraId="43C49B5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y Ngày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40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5E" w14:textId="77777777" w:rsidR="00925689" w:rsidRDefault="00B53E04">
            <w:pPr>
              <w:pStyle w:val="Standard"/>
              <w:numPr>
                <w:ilvl w:val="0"/>
                <w:numId w:val="6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nói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n, v.v…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có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báo thành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t.</w:t>
            </w:r>
          </w:p>
          <w:p w14:paraId="43C49B5F" w14:textId="77777777" w:rsidR="00925689" w:rsidRDefault="00B53E04">
            <w:pPr>
              <w:pStyle w:val="Standard"/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công chúa Mâu Ni (ti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Thích Ca) và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Nhiên Đăng.</w:t>
            </w:r>
          </w:p>
        </w:tc>
      </w:tr>
      <w:tr w:rsidR="00925689" w14:paraId="43C49B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2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Ngũ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theo Kinh Tăng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 Hàm</w:t>
            </w:r>
          </w:p>
          <w:p w14:paraId="43C49B6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Hành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B64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5 – Ph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36 - thiên Sáu Pháp - Kinh Tăng nh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7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phá 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B6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A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B6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9B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6E" w14:textId="77777777" w:rsidR="00925689" w:rsidRDefault="00B53E04">
            <w:pPr>
              <w:pStyle w:val="TableContents"/>
              <w:numPr>
                <w:ilvl w:val="0"/>
                <w:numId w:val="6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Kinh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B6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Ôn Tuy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Lâm Thiên – Kinh 165 – Trung A Hàm)</w:t>
            </w:r>
          </w:p>
        </w:tc>
      </w:tr>
      <w:tr w:rsidR="00925689" w14:paraId="43C49B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B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5" w14:textId="77777777" w:rsidR="00925689" w:rsidRDefault="00B53E04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Khó Có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Nghe Pháp</w:t>
            </w:r>
          </w:p>
          <w:p w14:paraId="43C49B7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Chín Chúng Sanh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44 - Chương Chín Pháp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79" w14:textId="77777777" w:rsidR="00925689" w:rsidRDefault="00B53E04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Nghe Pháp Có 5 Công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c:</w:t>
            </w:r>
          </w:p>
          <w:p w14:paraId="43C49B7A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(1).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chưa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nghe nay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nghe</w:t>
            </w:r>
          </w:p>
          <w:p w14:paraId="43C49B7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(2).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đã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nghe,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B7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(3)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không tà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</w:t>
            </w:r>
          </w:p>
          <w:p w14:paraId="43C49B7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(4) Không có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</w:p>
          <w:p w14:paraId="43C49B7E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(5)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nghĩa sâu xa</w:t>
            </w:r>
          </w:p>
          <w:p w14:paraId="43C49B7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Thính Pháp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36 - Chương Năm Pháp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8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2" w14:textId="77777777" w:rsidR="00925689" w:rsidRDefault="00B53E04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Chăm Sóc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Cũng Như Chăm Sóc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Không Khác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</w:t>
            </w:r>
          </w:p>
          <w:p w14:paraId="43C49B83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nhân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theo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Tà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 Nhân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duyên ra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</w:t>
            </w:r>
          </w:p>
          <w:p w14:paraId="43C49B84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Chín Chúng Sanh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44 - Chương Chín Pháp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7" w14:textId="77777777" w:rsidR="00925689" w:rsidRDefault="00B53E04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Trong Nhi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Cách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Vào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(4)</w:t>
            </w:r>
          </w:p>
          <w:p w14:paraId="43C49B8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“T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thành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nên tư duy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năm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là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là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là Não, là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đáng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cũng nên tư duy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Không, Vô ngã”.</w:t>
            </w:r>
          </w:p>
          <w:p w14:paraId="43C49B8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Tư-đà-hàm, Tam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A-na-hàm cũng tư duy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Không,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Vô ngã.</w:t>
            </w:r>
          </w:p>
          <w:p w14:paraId="43C49B8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sơ 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cách phá Thân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9B8B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34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8E" w14:textId="77777777" w:rsidR="00925689" w:rsidRDefault="00B53E04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Ám</w:t>
            </w:r>
          </w:p>
          <w:p w14:paraId="43C49B8F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1239. Qu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Ám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9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9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92" w14:textId="77777777" w:rsidR="00925689" w:rsidRDefault="00B53E04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7 Pháp Làm Cho Chánh Pháp Tăng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Không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(1)</w:t>
            </w:r>
          </w:p>
          <w:p w14:paraId="43C49B93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Có: Tín; Tàm; Quý; Đa văn; Siêng năng; Ghi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u đã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c;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B94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Du Hành -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B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9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97" w14:textId="77777777" w:rsidR="00925689" w:rsidRDefault="00B53E04">
            <w:pPr>
              <w:pStyle w:val="Textbody"/>
              <w:numPr>
                <w:ilvl w:val="0"/>
                <w:numId w:val="6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Làm 5 Tri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Cái Tăng Thêm</w:t>
            </w:r>
          </w:p>
          <w:p w14:paraId="43C49B9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ăn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Tham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xúc</w:t>
            </w:r>
          </w:p>
          <w:p w14:paraId="43C49B9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ăn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Sân: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B9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ăn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miên: 5 pháp: 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đu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vui, ngáp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ăn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9B9B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ăn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i: 4 pháp: giác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thân thu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c; giác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i; giác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chư Thiên; giác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khoái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đã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 qua.</w:t>
            </w:r>
          </w:p>
          <w:p w14:paraId="43C49B9C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ăn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Nghi: 3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i: quá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lai</w:t>
            </w:r>
          </w:p>
          <w:p w14:paraId="43C49B9D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Năm [Tri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n] cái này, không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mà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a.</w:t>
            </w:r>
          </w:p>
          <w:p w14:paraId="43C49B9E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683.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A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1" w14:textId="77777777" w:rsidR="00925689" w:rsidRDefault="00B53E04">
            <w:pPr>
              <w:pStyle w:val="TableContents"/>
              <w:numPr>
                <w:ilvl w:val="0"/>
                <w:numId w:val="6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 quán khi ăn, cách quán khi vô nhà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sinh khi tu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</w:p>
        </w:tc>
      </w:tr>
      <w:tr w:rsidR="00925689" w14:paraId="43C49B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4" w14:textId="77777777" w:rsidR="00925689" w:rsidRDefault="00B53E04">
            <w:pPr>
              <w:pStyle w:val="TableContents"/>
              <w:numPr>
                <w:ilvl w:val="0"/>
                <w:numId w:val="6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Hôn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miên và Nghi</w:t>
            </w:r>
          </w:p>
        </w:tc>
      </w:tr>
      <w:tr w:rsidR="00925689" w14:paraId="43C49B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7" w14:textId="77777777" w:rsidR="00925689" w:rsidRDefault="00B53E04">
            <w:pPr>
              <w:pStyle w:val="Standard"/>
              <w:numPr>
                <w:ilvl w:val="0"/>
                <w:numId w:val="62"/>
              </w:numPr>
              <w:shd w:val="clear" w:color="auto" w:fill="FFFFFF"/>
              <w:spacing w:before="200" w:after="200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A-la-hán không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, mà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thân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hoàn toàn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đó. Nhưng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thua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xa.</w:t>
            </w:r>
          </w:p>
        </w:tc>
      </w:tr>
      <w:tr w:rsidR="00925689" w14:paraId="43C49B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9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B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AD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Chúng Sanh Nào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Hành Mư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Pháp,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Sinh Lên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i.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Hành Mư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Pháp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Sinh Vào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Hành Mư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Pháp,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t-Bàn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i.</w:t>
            </w:r>
          </w:p>
          <w:p w14:paraId="43C49BA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ình tu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gì thì cũng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trình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nó.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Ví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đàn bò qua sông.</w:t>
            </w:r>
          </w:p>
          <w:p w14:paraId="43C49BAF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là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quan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không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thông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giáo lý, [mà] mình trèo cao quá [thì]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té đau.</w:t>
            </w:r>
          </w:p>
          <w:p w14:paraId="43C49BB0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1–Ph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Ác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47–Kinh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Hàm)</w:t>
            </w:r>
          </w:p>
        </w:tc>
      </w:tr>
      <w:tr w:rsidR="00925689" w14:paraId="43C49B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3" w14:textId="77777777" w:rsidR="00925689" w:rsidRDefault="00B53E04">
            <w:pPr>
              <w:pStyle w:val="TableContents"/>
              <w:numPr>
                <w:ilvl w:val="0"/>
                <w:numId w:val="6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quán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Xuân,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Thu, Đông là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là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BB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6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Cách Vào Thánh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Không Còn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Vào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Ác (Th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5)</w:t>
            </w:r>
          </w:p>
          <w:p w14:paraId="43C49BB7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năm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hãi và oán thù</w:t>
            </w:r>
          </w:p>
          <w:p w14:paraId="43C49BB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ba pháp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không còn nghi ho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BB9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3. Tri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như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Chánh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Thánh</w:t>
            </w:r>
          </w:p>
          <w:p w14:paraId="43C49BB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813. Kh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(1) –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BD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Phát Nguy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Khi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Bát Quan Trai</w:t>
            </w:r>
          </w:p>
          <w:p w14:paraId="43C49BB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Cách phát nguy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BB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duyên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Không ăn phi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BC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Thiên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Mã 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Tám Chính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C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C3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Pháp Tu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A-La-Hán,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A-Na-Hàm Trong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Gian Ng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BC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1, nghĩa 1,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1: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suy nghĩ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chúng sanh do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ăn mà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không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ăn thì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t.</w:t>
            </w:r>
          </w:p>
          <w:p w14:paraId="43C49BC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2, nghĩa 2,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2: mình nghĩ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mình có 2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Danh và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Danh và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c?</w:t>
            </w:r>
          </w:p>
          <w:p w14:paraId="43C49BC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3,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nghĩa 3,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3: nói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3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</w:p>
          <w:p w14:paraId="43C49BC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4, nghĩa 4,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4: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</w:t>
            </w:r>
          </w:p>
          <w:p w14:paraId="43C49BC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5, nghĩa 5,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5: Ngũ căn: Tín,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</w:p>
          <w:p w14:paraId="43C49BC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6, nghĩa 6,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6: 6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pháp</w:t>
            </w:r>
          </w:p>
          <w:p w14:paraId="43C49BC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7, nghĩa 7,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7: 7 Y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BC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8, nghĩa 8,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8: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vinh,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khen, chê,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BC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9, nghĩa 9,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9: 9 cư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chúng sanh</w:t>
            </w:r>
          </w:p>
          <w:p w14:paraId="43C49BC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10, nghĩa 10,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10: pháp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</w:t>
            </w:r>
          </w:p>
          <w:p w14:paraId="43C49BC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- Q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có pháp tu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luôn, không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10 năm,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đó là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quá, tu 1 năm thôi. Không 1 năm thì 10 tháng, không 1 tháng thì 10 tháng, thôi rút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trong vòng bao nhiêu tháng đó cho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1 tháng. 1 tháng không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a, thì cho 7 ngày thôi. Cho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7 ngày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u, mà [đư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c]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luôn, Tam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A-na-hàm và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A-la-hán.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46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B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1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</w:t>
            </w:r>
          </w:p>
          <w:p w14:paraId="43C49BD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nhưng không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giáo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  <w:p w14:paraId="43C49BD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Không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nhưng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giáo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  <w:p w14:paraId="43C49BD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Không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cũng không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giáo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  <w:p w14:paraId="43C49BD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và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giáo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</w:t>
            </w:r>
          </w:p>
        </w:tc>
      </w:tr>
      <w:tr w:rsidR="00925689" w14:paraId="43C49B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8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Vua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Thích Còn Cung Kính Tăng – 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Chi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</w:t>
            </w:r>
          </w:p>
          <w:p w14:paraId="43C49BD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1018. Kính Tăng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C" w14:textId="77777777" w:rsidR="00925689" w:rsidRDefault="00B53E04">
            <w:pPr>
              <w:pStyle w:val="TableContents"/>
              <w:numPr>
                <w:ilvl w:val="0"/>
                <w:numId w:val="6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BD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Ánh sáng</w:t>
            </w:r>
          </w:p>
        </w:tc>
      </w:tr>
      <w:tr w:rsidR="00925689" w14:paraId="43C49B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D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28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B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3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43C49BE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lastRenderedPageBreak/>
              <w:t>(Kinh Chúng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-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B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7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các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 33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</w:p>
          <w:p w14:paraId="43C49BE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</w:p>
          <w:p w14:paraId="43C49BE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Tu-đà-hoàn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Tu-đà-hoàn</w:t>
            </w:r>
          </w:p>
          <w:p w14:paraId="43C49BEA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Tư-đà-hàm và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Tư-đà-hàm</w:t>
            </w:r>
          </w:p>
          <w:p w14:paraId="43C49BEB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A-na-hàm và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A-na-hàm</w:t>
            </w:r>
          </w:p>
          <w:p w14:paraId="43C49BEC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A-la-hán và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A-la-hán</w:t>
            </w:r>
          </w:p>
          <w:p w14:paraId="43C49BED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- 4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trong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Thoái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và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9B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E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F0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BF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</w:t>
            </w:r>
          </w:p>
          <w:p w14:paraId="43C49BF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Tâm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</w:t>
            </w:r>
          </w:p>
          <w:p w14:paraId="43C49BF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Tăng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</w:t>
            </w:r>
          </w:p>
          <w:p w14:paraId="43C49BF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Trung Bát-ni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t-bàn</w:t>
            </w:r>
          </w:p>
          <w:p w14:paraId="43C49BF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Sanh Bát-ni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t-bàn</w:t>
            </w:r>
          </w:p>
          <w:p w14:paraId="43C49BF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Vô hành Bát-ni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t-bàn</w:t>
            </w:r>
          </w:p>
          <w:p w14:paraId="43C49BF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hành Bát-ni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t-bàn</w:t>
            </w:r>
          </w:p>
          <w:p w14:paraId="43C49BF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lưu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u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Cánh</w:t>
            </w:r>
          </w:p>
          <w:p w14:paraId="43C49BF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791. Ni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t-Bàn (2) –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BF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F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FC" w14:textId="77777777" w:rsidR="00925689" w:rsidRDefault="00B53E04">
            <w:pPr>
              <w:pStyle w:val="Standard"/>
              <w:numPr>
                <w:ilvl w:val="0"/>
                <w:numId w:val="65"/>
              </w:numPr>
              <w:spacing w:before="156" w:after="156"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nghiêm. Mình trì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nghiêm bao nhiêu thì cơ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mình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e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nhiêu.</w:t>
            </w:r>
          </w:p>
        </w:tc>
      </w:tr>
      <w:tr w:rsidR="00925689" w14:paraId="43C49C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F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BFF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Bát quan trai</w:t>
            </w:r>
          </w:p>
        </w:tc>
      </w:tr>
      <w:tr w:rsidR="00925689" w14:paraId="43C49C0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2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Nói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Theo)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a ông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Thích Bách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</w:p>
          <w:p w14:paraId="43C49C0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A-la-hán Câu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thoát; A-la-hán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thoát; Thân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ng;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đáo; Tín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thoát; Tùy pháp hành; Tùy tín hành.</w:t>
            </w:r>
          </w:p>
          <w:p w14:paraId="43C49C0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1317. Bách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C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7" w14:textId="77777777" w:rsidR="00925689" w:rsidRDefault="00B53E04">
            <w:pPr>
              <w:pStyle w:val="Textbody"/>
              <w:numPr>
                <w:ilvl w:val="0"/>
                <w:numId w:val="65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Bát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Thoát</w:t>
            </w:r>
          </w:p>
          <w:p w14:paraId="43C49C08" w14:textId="77777777" w:rsidR="00925689" w:rsidRDefault="00B53E04">
            <w:pPr>
              <w:pStyle w:val="Textbody"/>
              <w:spacing w:after="83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Nhân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97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Kinh Trung A Hàm)</w:t>
            </w:r>
          </w:p>
        </w:tc>
      </w:tr>
      <w:tr w:rsidR="00925689" w14:paraId="43C49C0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B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tu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C0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Hư không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C0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Tùy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Tăng theo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</w:tc>
      </w:tr>
      <w:tr w:rsidR="00925689" w14:paraId="43C49C1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0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0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 trong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Kinh 888, Kinh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A Hàm, có bài kinh là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cho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đoàn thương nhân, là hãy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Pháp,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Tăng thì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hãi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tiêu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C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3" w14:textId="77777777" w:rsidR="00925689" w:rsidRDefault="00B53E04">
            <w:pPr>
              <w:pStyle w:val="TableContents"/>
              <w:numPr>
                <w:ilvl w:val="0"/>
                <w:numId w:val="6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xúc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Thánh nhân:</w:t>
            </w:r>
          </w:p>
          <w:p w14:paraId="43C49C1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con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-xoa)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Thiên Vương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vì đánh vào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ngài Xá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  <w:p w14:paraId="43C49C15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Tôn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Ca Lê,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báng ngài Xá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và ngài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Liên, nên cu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cùng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còn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hơn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Đa.</w:t>
            </w:r>
          </w:p>
          <w:p w14:paraId="43C49C16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góc nhìn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Sư Minh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</w:p>
        </w:tc>
      </w:tr>
      <w:tr w:rsidR="00925689" w14:paraId="43C49C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8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29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C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1C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ng:</w:t>
            </w:r>
          </w:p>
          <w:p w14:paraId="43C49C1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gian có 5 vi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không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C1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Hãy tìm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phương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tu hành năm căn</w:t>
            </w:r>
          </w:p>
          <w:p w14:paraId="43C49C1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6 -34.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-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2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2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Thoái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Trong Tu Hành</w:t>
            </w:r>
          </w:p>
          <w:p w14:paraId="43C49C2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Tham, Sân, Si tăng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nh; các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hay không có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không có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nhãn soi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u.</w:t>
            </w:r>
          </w:p>
          <w:p w14:paraId="43C49C2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Sư Minh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</w:p>
          <w:p w14:paraId="43C49C2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((4.158)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a: Parihāni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C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8" w14:textId="77777777" w:rsidR="00925689" w:rsidRDefault="00B53E04">
            <w:pPr>
              <w:pStyle w:val="Textbody"/>
              <w:numPr>
                <w:ilvl w:val="0"/>
                <w:numId w:val="66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Pháp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Tăng Trong Kinh Tăng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 Hàm</w:t>
            </w:r>
          </w:p>
          <w:p w14:paraId="43C49C29" w14:textId="77777777" w:rsidR="00925689" w:rsidRDefault="00B53E04">
            <w:pPr>
              <w:pStyle w:val="Textbody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Ba – Kinh Tăng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2C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Thích Ca</w:t>
            </w:r>
          </w:p>
          <w:p w14:paraId="43C49C2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Ngài là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 hành,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Bích-chi-ph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nhưng ngài không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mà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tâm ngã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9C2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4 con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t: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chó,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con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câu</w:t>
            </w:r>
          </w:p>
          <w:p w14:paraId="43C49C2F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Kinh Ti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C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2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-kheo-ni Vi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</w:t>
            </w:r>
          </w:p>
          <w:p w14:paraId="43C49C3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(Trong Tích Truy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Pháp Cú)</w:t>
            </w:r>
          </w:p>
          <w:p w14:paraId="43C49C34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bao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9C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7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Ai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Khác Có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Chân Nhân Hay Không ?</w:t>
            </w:r>
          </w:p>
          <w:p w14:paraId="43C49C3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 Pháp)</w:t>
            </w:r>
          </w:p>
        </w:tc>
      </w:tr>
      <w:tr w:rsidR="00925689" w14:paraId="43C49C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B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(1)</w:t>
            </w:r>
          </w:p>
          <w:p w14:paraId="43C49C3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Tà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thì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nói là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hai trú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là: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Súc sanh</w:t>
            </w:r>
          </w:p>
          <w:p w14:paraId="43C49C3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 Thiên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Trung A Hàm)</w:t>
            </w:r>
          </w:p>
        </w:tc>
      </w:tr>
      <w:tr w:rsidR="00925689" w14:paraId="43C49C4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3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40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(2)</w:t>
            </w:r>
          </w:p>
          <w:p w14:paraId="43C49C4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- ‘Con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mà xưa nay các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Thánh đi,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mòn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các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Thánh đi,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chân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cThánh đi, có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đi,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thì chính là con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tám chi’.</w:t>
            </w:r>
          </w:p>
          <w:p w14:paraId="43C49C4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Thành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325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C4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4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45" w14:textId="77777777" w:rsidR="00925689" w:rsidRDefault="00B53E04">
            <w:pPr>
              <w:pStyle w:val="Textbody"/>
              <w:numPr>
                <w:ilvl w:val="0"/>
                <w:numId w:val="66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(3)</w:t>
            </w:r>
          </w:p>
          <w:p w14:paraId="43C49C46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Tư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</w:t>
            </w:r>
          </w:p>
          <w:p w14:paraId="43C49C47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Chánh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Chánh 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Chánh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</w:t>
            </w:r>
          </w:p>
          <w:p w14:paraId="43C49C4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Trong các chi, Chánh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ngay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trí hàng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9C4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n?</w:t>
            </w:r>
          </w:p>
          <w:p w14:paraId="43C49C4A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Thánh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189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Trung A Hàm)</w:t>
            </w:r>
          </w:p>
        </w:tc>
      </w:tr>
      <w:tr w:rsidR="00925689" w14:paraId="43C49C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4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4D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Là Gì? (1)</w:t>
            </w:r>
          </w:p>
          <w:p w14:paraId="43C49C4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như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như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p,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và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o. Đó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Chánh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n”</w:t>
            </w:r>
          </w:p>
          <w:p w14:paraId="43C49C4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- 5 chi thâu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Chánh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C5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Câu Hy La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211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Trung A Hàm)</w:t>
            </w:r>
          </w:p>
        </w:tc>
      </w:tr>
      <w:tr w:rsidR="00925689" w14:paraId="43C49C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3" w14:textId="77777777" w:rsidR="00925689" w:rsidRDefault="00B53E04">
            <w:pPr>
              <w:pStyle w:val="Standard"/>
              <w:numPr>
                <w:ilvl w:val="0"/>
                <w:numId w:val="66"/>
              </w:numPr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quán:</w:t>
            </w:r>
          </w:p>
          <w:p w14:paraId="43C49C54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Không có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thì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 [cũng] khó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hơn</w:t>
            </w:r>
          </w:p>
        </w:tc>
      </w:tr>
      <w:tr w:rsidR="00925689" w14:paraId="43C49C5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7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Là Gì? (2)</w:t>
            </w:r>
          </w:p>
          <w:p w14:paraId="43C49C5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Chánh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gian và Xu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gian</w:t>
            </w:r>
          </w:p>
          <w:p w14:paraId="43C49C5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Chánh tư duy, Chánh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Chánh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p, Chánh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Chánh 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Chánh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Chánh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nh?</w:t>
            </w:r>
          </w:p>
          <w:p w14:paraId="43C49C5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Tà Chánh - Kinh 752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C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5D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Hai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Gian Và Xu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Gian</w:t>
            </w:r>
          </w:p>
          <w:p w14:paraId="43C49C5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Sanh Văn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757 -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C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1" w14:textId="77777777" w:rsidR="00925689" w:rsidRDefault="00B53E04">
            <w:pPr>
              <w:pStyle w:val="TableContents"/>
              <w:numPr>
                <w:ilvl w:val="0"/>
                <w:numId w:val="6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 là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c, và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cho chính xác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căn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n.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căn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có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i, thì quý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đi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nhàng,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đó chúng ta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dàng.</w:t>
            </w:r>
          </w:p>
        </w:tc>
      </w:tr>
      <w:tr w:rsidR="00925689" w14:paraId="43C49C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3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30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C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7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Nhân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các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Thánh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C68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Lý do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lưu và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 là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hoàn là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A-la-hán là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C6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</w:tr>
      <w:tr w:rsidR="00925689" w14:paraId="43C49C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C" w14:textId="77777777" w:rsidR="00925689" w:rsidRDefault="00B53E04">
            <w:pPr>
              <w:pStyle w:val="Standard"/>
              <w:numPr>
                <w:ilvl w:val="0"/>
                <w:numId w:val="67"/>
              </w:numPr>
              <w:shd w:val="clear" w:color="auto" w:fill="FFFFFF"/>
              <w:spacing w:before="29" w:after="29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lúc,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nơi, trong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ng. 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trong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ng.</w:t>
            </w:r>
          </w:p>
        </w:tc>
      </w:tr>
      <w:tr w:rsidR="00925689" w14:paraId="43C49C7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6F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Nhân Duyên Khi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Sau Khi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Thì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Pháp Không Còn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Lâu Dài</w:t>
            </w:r>
          </w:p>
          <w:p w14:paraId="43C49C70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lastRenderedPageBreak/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C7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3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Nhân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Báng Thánh Nhân</w:t>
            </w:r>
          </w:p>
          <w:p w14:paraId="43C49C7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nhân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 Cù Ca Lê</w:t>
            </w:r>
          </w:p>
          <w:p w14:paraId="43C49C7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</w:p>
          <w:p w14:paraId="43C49C7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1192. Cù Ca Lê [27]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Hàm).</w:t>
            </w:r>
          </w:p>
        </w:tc>
      </w:tr>
      <w:tr w:rsidR="00925689" w14:paraId="43C49C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9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Chánh pháp</w:t>
            </w:r>
          </w:p>
        </w:tc>
      </w:tr>
      <w:tr w:rsidR="00925689" w14:paraId="43C49C7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C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Trong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Thích Ca</w:t>
            </w:r>
          </w:p>
          <w:p w14:paraId="43C49C7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5 -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50 –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Tam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8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7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0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Hành Pháp Tu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Đà Thì Mau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43C49C8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Phóng Ngưu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9 –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8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4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C85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Tín và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</w:p>
        </w:tc>
      </w:tr>
      <w:tr w:rsidR="00925689" w14:paraId="43C49C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8" w14:textId="77777777" w:rsidR="00925689" w:rsidRDefault="00B53E04">
            <w:pPr>
              <w:pStyle w:val="TableContents"/>
              <w:numPr>
                <w:ilvl w:val="0"/>
                <w:numId w:val="67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câu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Sư Minh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“Chi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lá rơi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minh”.</w:t>
            </w:r>
          </w:p>
        </w:tc>
      </w:tr>
      <w:tr w:rsidR="00925689" w14:paraId="43C49C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A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C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8E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Tiêu Chu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t:</w:t>
            </w:r>
          </w:p>
          <w:p w14:paraId="43C49C8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(7.37)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2: Mitta 2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).</w:t>
            </w:r>
          </w:p>
        </w:tc>
      </w:tr>
      <w:tr w:rsidR="00925689" w14:paraId="43C49C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2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43C49C9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(6.97) Các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Ích: Ānisa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sa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C9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6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Không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5 Pháp Thì Không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Không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A-la-hán:</w:t>
            </w:r>
          </w:p>
          <w:p w14:paraId="43C49C9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(1)Xan tham trú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(2) xan tham gia đình; (3) xan tham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ng; (4)xan tham tán thán; (5)xan tham pháp.</w:t>
            </w:r>
          </w:p>
          <w:p w14:paraId="43C49C9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(5.257-263) Thi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và Thánh Qu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C9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B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‘Ni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t’ có nghĩa là gì?</w:t>
            </w:r>
          </w:p>
        </w:tc>
      </w:tr>
      <w:tr w:rsidR="00925689" w14:paraId="43C49CA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9E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m:</w:t>
            </w:r>
          </w:p>
          <w:p w14:paraId="43C49C9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+ 17 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phát sanh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</w:t>
            </w:r>
          </w:p>
          <w:p w14:paraId="43C49CA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+ 4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giác chi</w:t>
            </w:r>
          </w:p>
          <w:p w14:paraId="43C49CA1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+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nh giác là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gì?</w:t>
            </w:r>
          </w:p>
          <w:p w14:paraId="43C49CA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Tàm</w:t>
            </w:r>
          </w:p>
          <w:p w14:paraId="43C49CA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Úy:</w:t>
            </w:r>
          </w:p>
          <w:p w14:paraId="43C49CA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Úy theo Kinh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</w:tc>
      </w:tr>
      <w:tr w:rsidR="00925689" w14:paraId="43C49CA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7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 gì?</w:t>
            </w:r>
          </w:p>
        </w:tc>
      </w:tr>
      <w:tr w:rsidR="00925689" w14:paraId="43C49C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A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Cách tư duy pháp trong khi ăn</w:t>
            </w:r>
          </w:p>
        </w:tc>
      </w:tr>
      <w:tr w:rsidR="00925689" w14:paraId="43C49C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D" w14:textId="77777777" w:rsidR="00925689" w:rsidRDefault="00B53E04">
            <w:pPr>
              <w:pStyle w:val="TableContents"/>
              <w:numPr>
                <w:ilvl w:val="0"/>
                <w:numId w:val="6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“Có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thân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khó tu hành?”</w:t>
            </w:r>
          </w:p>
        </w:tc>
      </w:tr>
      <w:tr w:rsidR="00925689" w14:paraId="43C49C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A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Kinh văn:</w:t>
            </w:r>
          </w:p>
          <w:p w14:paraId="43C49CB1" w14:textId="77777777" w:rsidR="00925689" w:rsidRDefault="00B53E04">
            <w:pPr>
              <w:pStyle w:val="Standard"/>
              <w:numPr>
                <w:ilvl w:val="0"/>
                <w:numId w:val="45"/>
              </w:numPr>
              <w:spacing w:before="29" w:after="29"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15 –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2 + Bài 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16 +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CB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Hành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nói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đây, và Vô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ba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Vô vi,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pháp như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trong môn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thì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tên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Pháp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trong môn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thì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tên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Pháp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i.</w:t>
            </w:r>
          </w:p>
          <w:p w14:paraId="43C49CB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Nguyên nhân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(hay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) là gì?</w:t>
            </w:r>
          </w:p>
          <w:p w14:paraId="43C49CB4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Không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nào cũng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do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p. Mình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nhân, duyên,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báo, và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cho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ỹ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</w:t>
            </w:r>
          </w:p>
          <w:p w14:paraId="43C49CB5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gì? Là chia theo nhóm.  Ví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trong Kinh A Hàm, trong Kinh Nikaya có bài kinh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nói là chúng sanh theo nhóm, theo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</w:tc>
      </w:tr>
      <w:tr w:rsidR="00925689" w14:paraId="43C49C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7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C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B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8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Lưu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Sinh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Mà Không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43C49CB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43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BF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Quán:</w:t>
            </w:r>
          </w:p>
          <w:p w14:paraId="43C49CC0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-&gt;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Tham-&gt; Tâm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thoát</w:t>
            </w:r>
          </w:p>
          <w:p w14:paraId="43C49CC1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quán-&gt; đo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Vô minh-&gt; 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thoát</w:t>
            </w:r>
          </w:p>
          <w:p w14:paraId="43C49CC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((2.31) (EA 20.7*) 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Tăng Chi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Hai Pháp)</w:t>
            </w:r>
          </w:p>
        </w:tc>
      </w:tr>
      <w:tr w:rsidR="00925689" w14:paraId="43C49C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5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Nhân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Duyên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Lên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9CC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Quán</w:t>
            </w:r>
          </w:p>
          <w:p w14:paraId="43C49CC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10 -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Vô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A" w14:textId="77777777" w:rsidR="00925689" w:rsidRDefault="00B53E04">
            <w:pPr>
              <w:pStyle w:val="Textbody"/>
              <w:numPr>
                <w:ilvl w:val="0"/>
                <w:numId w:val="69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Bà-La-Môn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(Bà-la-môn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u)</w:t>
            </w:r>
          </w:p>
          <w:p w14:paraId="43C49CCB" w14:textId="77777777" w:rsidR="00925689" w:rsidRDefault="00B53E04">
            <w:pPr>
              <w:pStyle w:val="Textbody"/>
              <w:spacing w:after="26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này có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lý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y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p tái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sinh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sau, công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i)</w:t>
            </w:r>
          </w:p>
          <w:p w14:paraId="43C49CCC" w14:textId="77777777" w:rsidR="00925689" w:rsidRDefault="00B53E04">
            <w:pPr>
              <w:pStyle w:val="Textbody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4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Thanh Văn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28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C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CF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Vào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Chánh Tánh Ly Sanh)</w:t>
            </w:r>
          </w:p>
          <w:p w14:paraId="43C49CD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((6.98) Kinh Vô Thư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ng: Anicca - Kinh Tăng Chi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6 Pháp)</w:t>
            </w:r>
          </w:p>
        </w:tc>
      </w:tr>
      <w:tr w:rsidR="00925689" w14:paraId="43C49CD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3" w14:textId="77777777" w:rsidR="00925689" w:rsidRDefault="00B53E04">
            <w:pPr>
              <w:pStyle w:val="Textbody"/>
              <w:numPr>
                <w:ilvl w:val="0"/>
                <w:numId w:val="69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Pháp Và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Pháp Thoái</w:t>
            </w:r>
          </w:p>
          <w:p w14:paraId="43C49CD4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khác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nhau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Vô ngã và Phi ngã</w:t>
            </w:r>
          </w:p>
          <w:p w14:paraId="43C49CD5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nghĩa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đa văn</w:t>
            </w:r>
          </w:p>
          <w:p w14:paraId="43C49CD6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86- Kinh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X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Trung A Hàm)</w:t>
            </w:r>
          </w:p>
        </w:tc>
      </w:tr>
      <w:tr w:rsidR="00925689" w14:paraId="43C49C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9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 "T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sao bây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nhi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tín, theo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báng Sư Minh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hay là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Sư Minh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 hành chân chánh v.v…?"</w:t>
            </w:r>
          </w:p>
        </w:tc>
      </w:tr>
      <w:tr w:rsidR="00925689" w14:paraId="43C49C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C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Dù là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sư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tông thì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không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 Phân tích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Ưu Ba Cúc Đa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Ma vương Ba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CD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nào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xưng là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 tái lai mà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giáo pháp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thì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đó không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-tát tái lai.</w:t>
            </w:r>
          </w:p>
        </w:tc>
      </w:tr>
      <w:tr w:rsidR="00925689" w14:paraId="43C49C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D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0" w14:textId="77777777" w:rsidR="00925689" w:rsidRDefault="00B53E04">
            <w:pPr>
              <w:pStyle w:val="TableContents"/>
              <w:numPr>
                <w:ilvl w:val="0"/>
                <w:numId w:val="6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góc nhìn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Sư Minh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</w:p>
        </w:tc>
      </w:tr>
      <w:tr w:rsidR="00925689" w14:paraId="43C49CE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2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CE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6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Nguyên Nhân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Hãi Khi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(Theo Kinh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Hãi Khi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- Kinh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4 trong Kinh Trung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)</w:t>
            </w:r>
          </w:p>
          <w:p w14:paraId="43C49CE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Bí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là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ráng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Sơ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thì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không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hãi.</w:t>
            </w:r>
          </w:p>
          <w:p w14:paraId="43C49CE8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Nguyên nhân t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 sao mình s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?</w:t>
            </w:r>
          </w:p>
          <w:p w14:paraId="43C49CE9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 nhi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m màu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phút cu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cùng xoay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CE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ông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Cô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cúng dư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tài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sau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chư Thiên gia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trì có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c.</w:t>
            </w:r>
          </w:p>
          <w:p w14:paraId="43C49CEB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 đó nghèo quá, nhưng tâm r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t tha thi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t mu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 cúng dư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ng cho Ph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t, đư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c chư Thiên gia trì giúp cúng dư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ng cho Ph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t và Tăng đoàn.</w:t>
            </w:r>
          </w:p>
          <w:p w14:paraId="43C49CEC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M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i n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u quy v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t. Mình s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 nh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t. T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i vì sao quý v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t? Vì quý v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chưa rõ cái ch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a mình.</w:t>
            </w:r>
          </w:p>
          <w:p w14:paraId="43C49CED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Chia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Pháp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t,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trong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gian,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lo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CF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E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0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Trong Luân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</w:t>
            </w:r>
          </w:p>
          <w:p w14:paraId="43C49CF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Các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trong sanh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</w:p>
          <w:p w14:paraId="43C49CF2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hai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Thân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chí còn cao hơn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a.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và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thoát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tri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CF3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Bí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ra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chán đi,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ham gì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chán ri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nhiên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u.</w:t>
            </w:r>
          </w:p>
          <w:p w14:paraId="43C49CF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2" w:name="docs-internal-guid-1b7a2663-7fff-96d3-0b"/>
            <w:bookmarkEnd w:id="2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1318. 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45. Tương Ưng Vô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y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C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7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“Thưa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y,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A-la-hán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làm gì?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này con đâu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A-la-hán đâu”.</w:t>
            </w:r>
          </w:p>
        </w:tc>
      </w:tr>
      <w:tr w:rsidR="00925689" w14:paraId="43C49C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A" w14:textId="77777777" w:rsidR="00925689" w:rsidRDefault="00B53E04">
            <w:pPr>
              <w:pStyle w:val="Standard"/>
              <w:numPr>
                <w:ilvl w:val="0"/>
                <w:numId w:val="70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ngài Châu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Bàn Đà Già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hóa ra 1000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-kheo.</w:t>
            </w:r>
          </w:p>
        </w:tc>
      </w:tr>
      <w:tr w:rsidR="00925689" w14:paraId="43C49D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CFD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Khi Nghe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Gì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Suy Xét,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Vàng Tin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(Kinh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Kālāma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):</w:t>
            </w:r>
          </w:p>
          <w:p w14:paraId="43C49CF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- 10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tin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Kinh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luôn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quán, không bao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mâu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Tiêu chu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xem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xét: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coi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trong đó có phù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u: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Kinh,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A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Đàm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không? Và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ra, coi Tam pháp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- Không, Vô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ng, Vô ngã.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ng, Vô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v.v…</w:t>
            </w:r>
          </w:p>
          <w:p w14:paraId="43C49CFF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tánh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giác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 gì? Là khi nghe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nào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tư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mình,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mình, thì mình cũng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suy xét,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coi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đó đúng hay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cũ đúng,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nào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lý hơn.</w:t>
            </w:r>
          </w:p>
          <w:p w14:paraId="43C49D00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Tiêu chu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và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D01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Các pháp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đau thì hãy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chúng.</w:t>
            </w:r>
          </w:p>
          <w:p w14:paraId="43C49D02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Mình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suy xét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u: (1)các pháp đó là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n, (2)các pháp đó không đáng chê, (3)các pháp đó không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trí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trích, và (4)các pháp đó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phúc an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c, thì mình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hành, tu theo.</w:t>
            </w:r>
          </w:p>
          <w:p w14:paraId="43C49D0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((3.65) Kesamutti (MA 16) – Kinh Tăng Chi)</w:t>
            </w:r>
          </w:p>
        </w:tc>
      </w:tr>
      <w:tr w:rsidR="00925689" w14:paraId="43C49D0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06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Tiêu Chu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Đúng Chánh Pháp:</w:t>
            </w:r>
          </w:p>
          <w:p w14:paraId="43C49D0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Khi chưa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lòng tin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ng, thì hãy y chi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và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bàn</w:t>
            </w:r>
          </w:p>
          <w:p w14:paraId="43C49D08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là y chi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và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o bàn?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chi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theo pháp mà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kinh,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A-t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-đàm,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i.</w:t>
            </w:r>
          </w:p>
          <w:p w14:paraId="43C49D0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Khi mình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gì thì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i: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đó là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đâu? Kinh nào?</w:t>
            </w:r>
          </w:p>
          <w:p w14:paraId="43C49D0A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câu: “M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câu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là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không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t" và câu nói trong Kinh Hoa Nghiêm "nh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t”.</w:t>
            </w:r>
          </w:p>
          <w:p w14:paraId="43C49D0B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‘Như Lai cung kính pháp, nên ai cung kính pháp thì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là cung kính Ta’.</w:t>
            </w:r>
          </w:p>
          <w:p w14:paraId="43C49D0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5 - Ph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m Thanh Văn – Kinh Tăng Nh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1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0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0F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Lão Nam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không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?</w:t>
            </w:r>
          </w:p>
        </w:tc>
      </w:tr>
      <w:tr w:rsidR="00925689" w14:paraId="43C49D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2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theo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o:</w:t>
            </w:r>
          </w:p>
          <w:p w14:paraId="43C49D1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các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tu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</w:p>
          <w:p w14:paraId="43C49D14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i tác d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Cs/>
                <w:color w:val="000000"/>
                <w:sz w:val="28"/>
                <w:szCs w:val="28"/>
              </w:rPr>
              <w:t xml:space="preserve">-  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ng như là Vaccin, 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 xml:space="preserve"> ngăn ng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a b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nh.  Còn Thi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 quán thì gi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ng như b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nh r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i m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i u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ng thu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Cs/>
                <w:color w:val="000000"/>
                <w:sz w:val="28"/>
                <w:szCs w:val="28"/>
              </w:rPr>
              <w:t>c.</w:t>
            </w:r>
          </w:p>
          <w:p w14:paraId="43C49D15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i,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là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Bát quan trai.</w:t>
            </w:r>
          </w:p>
        </w:tc>
      </w:tr>
      <w:tr w:rsidR="00925689" w14:paraId="43C49D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8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ông Bà-la-môn nói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trong 3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thì thân là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ng.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ý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ng.</w:t>
            </w:r>
          </w:p>
        </w:tc>
      </w:tr>
      <w:tr w:rsidR="00925689" w14:paraId="43C49D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B" w14:textId="77777777" w:rsidR="00925689" w:rsidRDefault="00B53E04">
            <w:pPr>
              <w:pStyle w:val="TableContents"/>
              <w:numPr>
                <w:ilvl w:val="0"/>
                <w:numId w:val="70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Pháp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Trong Kinh Tăng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 Hàm</w:t>
            </w:r>
          </w:p>
          <w:p w14:paraId="43C49D1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4 – Ni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m Gi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i – Ph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m Qu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ng Di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 xml:space="preserve"> Ba – Kinh Tăng Nh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1F" w14:textId="77777777" w:rsidR="00925689" w:rsidRDefault="00B53E04">
            <w:pPr>
              <w:pStyle w:val="Standard"/>
              <w:numPr>
                <w:ilvl w:val="0"/>
                <w:numId w:val="70"/>
              </w:numPr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- Đáp: “Có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y,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thì tu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nào?’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trên,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cao, thì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khó tu; còn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dư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p, thì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tu</w:t>
            </w:r>
          </w:p>
        </w:tc>
      </w:tr>
      <w:tr w:rsidR="00925689" w14:paraId="43C49D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D2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5" w14:textId="77777777" w:rsidR="00925689" w:rsidRDefault="00B53E04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 có tác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gì?</w:t>
            </w:r>
          </w:p>
          <w:p w14:paraId="43C49D26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tùy lúc, tùy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cân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</w:t>
            </w:r>
          </w:p>
          <w:p w14:paraId="43C49D27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Không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thì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vào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9D28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pháp là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 và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nhưng thiên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Quán, không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đưa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Sơ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n.</w:t>
            </w:r>
          </w:p>
        </w:tc>
      </w:tr>
      <w:tr w:rsidR="00925689" w14:paraId="43C49D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2B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3" w:name="docs-internal-guid-fb10ffe6-7fff-e6e5-ef"/>
            <w:bookmarkEnd w:id="2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CON CHIM CÚT (Ti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thân Vattaka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Thích Ca)</w:t>
            </w:r>
          </w:p>
          <w:p w14:paraId="43C49D2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sao có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nguy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gì cũng linh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ng?</w:t>
            </w:r>
          </w:p>
          <w:p w14:paraId="43C49D2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công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Tam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qua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9D2E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thông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trong su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này: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không cháy su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đó.</w:t>
            </w:r>
          </w:p>
          <w:p w14:paraId="43C49D2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4" w:name="docs-internal-guid-a2d8f6dc-7fff-1610-4f"/>
            <w:bookmarkEnd w:id="2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Kinh Nikaya)</w:t>
            </w:r>
          </w:p>
        </w:tc>
      </w:tr>
      <w:tr w:rsidR="00925689" w14:paraId="43C49D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2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5" w:name="docs-internal-guid-27d9534e-7fff-a0bb-ad"/>
            <w:bookmarkEnd w:id="2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 Nguyên Nhân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Mơ</w:t>
            </w:r>
          </w:p>
          <w:p w14:paraId="43C49D33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6" w:name="docs-internal-guid-672330a2-7fff-e7dd-f0"/>
            <w:bookmarkEnd w:id="2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6 Hàng Chúng Sanh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Mơ</w:t>
            </w:r>
          </w:p>
          <w:p w14:paraId="43C49D3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7" w:name="docs-internal-guid-ca3c6466-7fff-1564-52"/>
            <w:bookmarkEnd w:id="2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Giáo Trình Siêu Lý Trung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Abhidhamma – Vương Qu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Thái Lan)</w:t>
            </w:r>
          </w:p>
        </w:tc>
      </w:tr>
      <w:tr w:rsidR="00925689" w14:paraId="43C49D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7" w14:textId="77777777" w:rsidR="00925689" w:rsidRDefault="00B53E04">
            <w:pPr>
              <w:pStyle w:val="TableContents"/>
              <w:numPr>
                <w:ilvl w:val="0"/>
                <w:numId w:val="7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Tâm Vô nhân là gì? Tâm Tam nhân là gì?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Tâm tam nhân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đâu?</w:t>
            </w:r>
          </w:p>
        </w:tc>
      </w:tr>
      <w:tr w:rsidR="00925689" w14:paraId="43C49D3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A" w14:textId="77777777" w:rsidR="00925689" w:rsidRDefault="00B53E04">
            <w:pPr>
              <w:pStyle w:val="TableContents"/>
              <w:numPr>
                <w:ilvl w:val="0"/>
                <w:numId w:val="7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Câu Xá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không tương ưng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kinh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thì sao?”</w:t>
            </w:r>
          </w:p>
        </w:tc>
      </w:tr>
      <w:tr w:rsidR="00925689" w14:paraId="43C49D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3D" w14:textId="77777777" w:rsidR="00925689" w:rsidRDefault="00B53E04">
            <w:pPr>
              <w:pStyle w:val="Textbody"/>
              <w:numPr>
                <w:ilvl w:val="0"/>
                <w:numId w:val="71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" w:name="docs-internal-guid-9e5cff84-7fff-c290-2f"/>
            <w:bookmarkEnd w:id="2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Pháp Tu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</w:p>
          <w:p w14:paraId="43C49D3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9" w:name="docs-internal-guid-ad35cd27-7fff-0419-dd"/>
            <w:bookmarkEnd w:id="2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10 - Kinh Ni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(Satipa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hānasutta)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4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4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41" w14:textId="77777777" w:rsidR="00925689" w:rsidRDefault="00B53E04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Dù là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hay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thì cũng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D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4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44" w14:textId="77777777" w:rsidR="00925689" w:rsidRDefault="00B53E04">
            <w:pPr>
              <w:pStyle w:val="Standard"/>
              <w:numPr>
                <w:ilvl w:val="0"/>
                <w:numId w:val="71"/>
              </w:numPr>
              <w:spacing w:before="143" w:after="143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Pháp Tu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Kinh Trung A Hàm – B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Truy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</w:t>
            </w:r>
          </w:p>
          <w:p w14:paraId="43C49D45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(N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Dung Tương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Kinh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Trong Kinh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Trung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Nam Truy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n)</w:t>
            </w:r>
          </w:p>
          <w:p w14:paraId="43C49D46" w14:textId="77777777" w:rsidR="00925689" w:rsidRDefault="00B53E04">
            <w:pPr>
              <w:pStyle w:val="Standard"/>
              <w:spacing w:before="143" w:after="143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I. QUÁN THÂN:</w:t>
            </w:r>
          </w:p>
          <w:p w14:paraId="43C49D47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1. Chánh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chánh tri</w:t>
            </w:r>
          </w:p>
          <w:p w14:paraId="43C49D48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2. S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c</w:t>
            </w:r>
          </w:p>
          <w:p w14:paraId="43C49D49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3.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thi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</w:t>
            </w:r>
          </w:p>
          <w:p w14:paraId="43C49D4A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4. Quang minh tư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ng</w:t>
            </w:r>
          </w:p>
          <w:p w14:paraId="43C49D4B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5. Quán n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thân</w:t>
            </w:r>
          </w:p>
          <w:p w14:paraId="43C49D4C" w14:textId="77777777" w:rsidR="00925689" w:rsidRDefault="00B53E04">
            <w:pPr>
              <w:pStyle w:val="Standard"/>
              <w:spacing w:before="29" w:after="29"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6.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</w:t>
            </w:r>
          </w:p>
          <w:p w14:paraId="43C49D4D" w14:textId="77777777" w:rsidR="00925689" w:rsidRDefault="00B53E04">
            <w:pPr>
              <w:pStyle w:val="Standard"/>
              <w:spacing w:before="29" w:after="29" w:line="276" w:lineRule="auto"/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7. Quán ngo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thân</w:t>
            </w:r>
          </w:p>
          <w:p w14:paraId="43C49D4E" w14:textId="77777777" w:rsidR="00925689" w:rsidRDefault="00B53E04">
            <w:pPr>
              <w:pStyle w:val="Standard"/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II. QUÁN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-TÂM-PHÁP:</w:t>
            </w:r>
          </w:p>
          <w:p w14:paraId="43C49D4F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lastRenderedPageBreak/>
              <w:t>1. Quán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</w:p>
          <w:p w14:paraId="43C49D50" w14:textId="77777777" w:rsidR="00925689" w:rsidRDefault="00B53E04">
            <w:pPr>
              <w:pStyle w:val="Standard"/>
              <w:spacing w:before="57" w:after="57"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2. Quán tâm</w:t>
            </w:r>
          </w:p>
          <w:p w14:paraId="43C49D51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3. Quán pháp:</w:t>
            </w:r>
          </w:p>
          <w:p w14:paraId="43C49D52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a. Sáu x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ứ</w:t>
            </w:r>
          </w:p>
          <w:p w14:paraId="43C49D53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b. Năm cái</w:t>
            </w:r>
          </w:p>
          <w:p w14:paraId="43C49D54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c. B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y giác chi</w:t>
            </w:r>
          </w:p>
          <w:p w14:paraId="43C49D55" w14:textId="77777777" w:rsidR="00925689" w:rsidRDefault="00B53E04">
            <w:pPr>
              <w:pStyle w:val="Standard"/>
              <w:spacing w:before="86" w:after="86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III.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CÁNH</w:t>
            </w:r>
          </w:p>
          <w:p w14:paraId="43C49D56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bookmarkStart w:id="30" w:name="docs-internal-guid-aaf6d8d4-7fff-34bc-49"/>
            <w:bookmarkEnd w:id="30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(98. KINH NI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- Kinh Trung A Hàm)</w:t>
            </w:r>
          </w:p>
        </w:tc>
      </w:tr>
      <w:tr w:rsidR="00925689" w14:paraId="43C49D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9" w14:textId="77777777" w:rsidR="00925689" w:rsidRDefault="00B53E04">
            <w:pPr>
              <w:pStyle w:val="TableContents"/>
              <w:numPr>
                <w:ilvl w:val="0"/>
                <w:numId w:val="7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thích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‘hi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trú’</w:t>
            </w:r>
          </w:p>
        </w:tc>
      </w:tr>
      <w:tr w:rsidR="00925689" w14:paraId="43C49D5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B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D6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5F" w14:textId="77777777" w:rsidR="00925689" w:rsidRDefault="00B53E04">
            <w:pPr>
              <w:pStyle w:val="TableContents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43C49D6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1" w:name="docs-internal-guid-0f2b1ad0-7fff-cb00-0d"/>
            <w:bookmarkEnd w:id="3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3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2" w:name="docs-internal-guid-3bb7659d-7fff-ed42-01"/>
            <w:bookmarkEnd w:id="3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Là Tiên Hay Là Đê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D6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3" w:name="docs-internal-guid-fc452bc2-7fff-0b1c-65"/>
            <w:bookmarkEnd w:id="3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((4.53)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ng Chung 1: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hamasa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vāsa – Kinh Tăng Chi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6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7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4" w:name="docs-internal-guid-a65bc945-7fff-1d7b-19"/>
            <w:bookmarkEnd w:id="3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Làm Sao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p Nhau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Này,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Sau?</w:t>
            </w:r>
          </w:p>
          <w:p w14:paraId="43C49D6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5" w:name="docs-internal-guid-5eecbf92-7fff-3805-ee"/>
            <w:bookmarkEnd w:id="3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((4.55) Kinh X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Ðôi 1: 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hamasamajīvī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6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B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6" w:name="docs-internal-guid-1912884d-7fff-4b28-d6"/>
            <w:bookmarkEnd w:id="3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-Kheo-Ni</w:t>
            </w:r>
          </w:p>
          <w:p w14:paraId="43C49D6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-kheo-ni tên Siha, đi xu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gia 7 năm nhưng không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khi cô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lúc đó tri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khai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 thì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A-la-hán.</w:t>
            </w:r>
          </w:p>
          <w:p w14:paraId="43C49D6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7" w:name="docs-internal-guid-59573bd2-7fff-8982-da"/>
            <w:bookmarkEnd w:id="3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((5.3) Sīhā - 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6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0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8" w:name="docs-internal-guid-a1dea526-7fff-a10d-c5"/>
            <w:bookmarkEnd w:id="3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Tác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Và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Quán (2) – Hai Pháp Nên Tu Hành</w:t>
            </w:r>
          </w:p>
          <w:p w14:paraId="43C49D7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thì thành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-&gt;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i.</w:t>
            </w:r>
          </w:p>
          <w:p w14:paraId="43C49D72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 thì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Tâm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thoát,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thoát. (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trên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có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thì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Tâm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thoát.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trên này không có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thì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khi tu có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là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thôi).</w:t>
            </w:r>
          </w:p>
          <w:p w14:paraId="43C49D73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-&gt; hàng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ma oán.</w:t>
            </w:r>
          </w:p>
          <w:p w14:paraId="43C49D74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Quán -&gt;  Tam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minh,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thành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Chánh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Chánh giác.</w:t>
            </w:r>
          </w:p>
          <w:p w14:paraId="43C49D7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9" w:name="docs-internal-guid-13264223-7fff-b70c-a8"/>
            <w:bookmarkEnd w:id="3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Tri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20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7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8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Pháp hành: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mà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quán,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quá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c. Tu theo kinh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thì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nhàng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D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B" w14:textId="77777777" w:rsidR="00925689" w:rsidRDefault="00B53E04">
            <w:pPr>
              <w:pStyle w:val="Standard"/>
              <w:numPr>
                <w:ilvl w:val="0"/>
                <w:numId w:val="7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" w:name="docs-internal-guid-6cfd1a03-7fff-c5cb-36"/>
            <w:bookmarkEnd w:id="4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Tu-Đà-Hoàn Có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ng?</w:t>
            </w:r>
          </w:p>
          <w:p w14:paraId="43C49D7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41" w:name="docs-internal-guid-204863d8-7fff-ecf7-f0"/>
            <w:bookmarkEnd w:id="4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Giáo Hóa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28 – Kinh Trung A Hàm)</w:t>
            </w:r>
          </w:p>
        </w:tc>
      </w:tr>
      <w:tr w:rsidR="00925689" w14:paraId="43C49D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7F" w14:textId="77777777" w:rsidR="00925689" w:rsidRDefault="00B53E04">
            <w:pPr>
              <w:pStyle w:val="TableContents"/>
              <w:numPr>
                <w:ilvl w:val="0"/>
                <w:numId w:val="73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bookmarkStart w:id="42" w:name="docs-internal-guid-00fb439e-7fff-8628-fd"/>
            <w:bookmarkEnd w:id="4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19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hành:</w:t>
            </w:r>
          </w:p>
          <w:p w14:paraId="43C49D8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>- Vô tham;</w:t>
            </w:r>
          </w:p>
          <w:p w14:paraId="43C49D8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Vô sân (T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);</w:t>
            </w:r>
          </w:p>
          <w:p w14:paraId="43C49D82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Trung hòa (X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trong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giác chi)</w:t>
            </w:r>
          </w:p>
          <w:p w14:paraId="43C49D8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khác nhau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giác chi.</w:t>
            </w:r>
          </w:p>
        </w:tc>
      </w:tr>
      <w:tr w:rsidR="00925689" w14:paraId="43C49D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5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36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D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9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Các Nam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Nhà Tri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Phú: Se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ṭṭ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hiputtapeta</w:t>
            </w:r>
          </w:p>
          <w:p w14:paraId="43C49D8A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tà dâm,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làm quá thì sau này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vào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t.</w:t>
            </w:r>
          </w:p>
          <w:p w14:paraId="43C49D8B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Vua Ba Tư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tham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khác, nhưng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, nên hài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lòng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mình.</w:t>
            </w:r>
          </w:p>
          <w:p w14:paraId="43C49D8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43" w:name="docs-internal-guid-ccdc31af-7fff-88de-a9"/>
            <w:bookmarkEnd w:id="4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D9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8F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pháp tu: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</w:t>
            </w:r>
          </w:p>
        </w:tc>
      </w:tr>
      <w:tr w:rsidR="00925689" w14:paraId="43C49D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2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4" w:name="docs-internal-guid-89ba8d26-7fff-a2f5-4c"/>
            <w:bookmarkEnd w:id="4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</w:t>
            </w:r>
          </w:p>
          <w:p w14:paraId="43C49D9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45" w:name="docs-internal-guid-4ee5226e-7fff-bbf5-a5"/>
            <w:bookmarkEnd w:id="4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222 – Kinh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</w:tr>
      <w:tr w:rsidR="00925689" w14:paraId="43C49D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6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6" w:name="docs-internal-guid-4993d361-7fff-d8de-3c"/>
            <w:bookmarkEnd w:id="4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(2)</w:t>
            </w:r>
          </w:p>
          <w:p w14:paraId="43C49D9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47" w:name="docs-internal-guid-27884101-7fff-ef36-59"/>
            <w:bookmarkEnd w:id="4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674. Cái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</w:t>
            </w:r>
          </w:p>
        </w:tc>
      </w:tr>
      <w:tr w:rsidR="00925689" w14:paraId="43C49D9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A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8" w:name="docs-internal-guid-e6e2e9fb-7fff-0817-a8"/>
            <w:bookmarkEnd w:id="4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(3)</w:t>
            </w:r>
          </w:p>
          <w:p w14:paraId="43C49D9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49" w:name="docs-internal-guid-14cb0d2c-7fff-1d2f-df"/>
            <w:bookmarkEnd w:id="4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5.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Duyên –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9D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9E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50" w:name="docs-internal-guid-f414f68b-7fff-31b9-a5"/>
            <w:bookmarkEnd w:id="5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Nói Rõ Hơn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(1)</w:t>
            </w:r>
          </w:p>
          <w:p w14:paraId="43C49D9F" w14:textId="77777777" w:rsidR="00925689" w:rsidRDefault="00B53E04">
            <w:pPr>
              <w:pStyle w:val="Standard"/>
              <w:spacing w:before="86" w:after="86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giác chi</w:t>
            </w:r>
          </w:p>
          <w:p w14:paraId="43C49DA0" w14:textId="77777777" w:rsidR="00925689" w:rsidRDefault="00B53E04">
            <w:pPr>
              <w:pStyle w:val="Standard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2. </w:t>
            </w:r>
            <w:bookmarkStart w:id="51" w:name="docs-internal-guid-c1193512-7fff-9cbe-4d"/>
            <w:bookmarkEnd w:id="51"/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pháp Giác chi</w:t>
            </w:r>
          </w:p>
          <w:p w14:paraId="43C49DA1" w14:textId="77777777" w:rsidR="00925689" w:rsidRDefault="00B53E04">
            <w:pPr>
              <w:pStyle w:val="Standard"/>
              <w:spacing w:before="86" w:after="86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3. </w:t>
            </w:r>
            <w:bookmarkStart w:id="52" w:name="docs-internal-guid-2c231d79-7fff-b762-82"/>
            <w:bookmarkEnd w:id="52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Tinh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Giác chi</w:t>
            </w:r>
          </w:p>
          <w:p w14:paraId="43C49DA2" w14:textId="77777777" w:rsidR="00925689" w:rsidRDefault="00B53E04">
            <w:pPr>
              <w:pStyle w:val="Standard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4. </w:t>
            </w:r>
            <w:bookmarkStart w:id="53" w:name="docs-internal-guid-e8034763-7fff-d5ea-11"/>
            <w:bookmarkEnd w:id="53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Khinh an Giác chi</w:t>
            </w:r>
          </w:p>
          <w:p w14:paraId="43C49DA3" w14:textId="77777777" w:rsidR="00925689" w:rsidRDefault="00B53E04">
            <w:pPr>
              <w:pStyle w:val="Standard"/>
              <w:spacing w:before="57" w:after="57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5. </w:t>
            </w:r>
            <w:bookmarkStart w:id="54" w:name="docs-internal-guid-064e2dc9-7fff-ede8-65"/>
            <w:bookmarkEnd w:id="54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giác chi</w:t>
            </w:r>
          </w:p>
          <w:p w14:paraId="43C49DA4" w14:textId="77777777" w:rsidR="00925689" w:rsidRDefault="00B53E04">
            <w:pPr>
              <w:pStyle w:val="Standard"/>
              <w:spacing w:before="57" w:after="57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6. </w:t>
            </w:r>
            <w:bookmarkStart w:id="55" w:name="docs-internal-guid-a0abf834-7fff-075b-45"/>
            <w:bookmarkEnd w:id="55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nh giác chi</w:t>
            </w:r>
          </w:p>
          <w:p w14:paraId="43C49DA5" w14:textId="77777777" w:rsidR="00925689" w:rsidRDefault="00B53E04">
            <w:pPr>
              <w:pStyle w:val="Standard"/>
              <w:spacing w:before="57" w:after="57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7. </w:t>
            </w:r>
            <w:bookmarkStart w:id="56" w:name="docs-internal-guid-4c415652-7fff-1eb2-69"/>
            <w:bookmarkEnd w:id="56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giác chi</w:t>
            </w:r>
          </w:p>
          <w:p w14:paraId="43C49DA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57" w:name="docs-internal-guid-d2b710f9-7fff-4874-ee"/>
            <w:bookmarkEnd w:id="5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681. Chuy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Thú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D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A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A9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58" w:name="docs-internal-guid-17513266-7fff-5c11-d2"/>
            <w:bookmarkEnd w:id="5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Là Phương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</w:p>
          <w:p w14:paraId="43C49DA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59" w:name="docs-internal-guid-de79b559-7fff-989a-e3"/>
            <w:bookmarkEnd w:id="5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40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AD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60" w:name="docs-internal-guid-143552c2-7fff-b4cd-76"/>
            <w:bookmarkEnd w:id="6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tóm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7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9DA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Tham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-&gt;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giác chi</w:t>
            </w:r>
          </w:p>
          <w:p w14:paraId="43C49DA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Sân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-&gt; </w:t>
            </w:r>
            <w:bookmarkStart w:id="61" w:name="docs-internal-guid-44ac0fe8-7fff-15c2-7f"/>
            <w:bookmarkEnd w:id="61"/>
            <w:r>
              <w:rPr>
                <w:rFonts w:ascii="Cambria" w:hAnsi="Cambria"/>
                <w:color w:val="000000"/>
                <w:sz w:val="28"/>
                <w:szCs w:val="28"/>
              </w:rPr>
              <w:t>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pháp Giác chi</w:t>
            </w:r>
          </w:p>
          <w:p w14:paraId="43C49DB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-&gt; </w:t>
            </w:r>
            <w:bookmarkStart w:id="62" w:name="docs-internal-guid-2fe91ad8-7fff-484c-3f"/>
            <w:bookmarkEnd w:id="62"/>
            <w:r>
              <w:rPr>
                <w:rFonts w:ascii="Cambria" w:hAnsi="Cambria"/>
                <w:color w:val="000000"/>
                <w:sz w:val="28"/>
                <w:szCs w:val="28"/>
              </w:rPr>
              <w:t>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Giác chi</w:t>
            </w:r>
          </w:p>
          <w:p w14:paraId="43C49DB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4. </w:t>
            </w:r>
            <w:bookmarkStart w:id="63" w:name="docs-internal-guid-94790a2b-7fff-63c4-5f"/>
            <w:bookmarkEnd w:id="63"/>
            <w:r>
              <w:rPr>
                <w:rFonts w:ascii="Cambria" w:hAnsi="Cambria"/>
                <w:color w:val="000000"/>
                <w:sz w:val="28"/>
                <w:szCs w:val="28"/>
              </w:rPr>
              <w:t>Tham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gian -&gt; </w:t>
            </w:r>
            <w:bookmarkStart w:id="64" w:name="docs-internal-guid-1ddf7b98-7fff-7b76-16"/>
            <w:bookmarkEnd w:id="64"/>
            <w:r>
              <w:rPr>
                <w:rFonts w:ascii="Cambria" w:hAnsi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giác chi</w:t>
            </w:r>
          </w:p>
          <w:p w14:paraId="43C49DB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5. </w:t>
            </w:r>
            <w:bookmarkStart w:id="65" w:name="docs-internal-guid-538dc635-7fff-8b52-24"/>
            <w:bookmarkEnd w:id="65"/>
            <w:r>
              <w:rPr>
                <w:rFonts w:ascii="Cambria" w:hAnsi="Cambria"/>
                <w:color w:val="000000"/>
                <w:sz w:val="28"/>
                <w:szCs w:val="28"/>
              </w:rPr>
              <w:t>Kiêu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-&gt; </w:t>
            </w:r>
            <w:bookmarkStart w:id="66" w:name="docs-internal-guid-254a45e6-7fff-b31f-45"/>
            <w:bookmarkEnd w:id="66"/>
            <w:r>
              <w:rPr>
                <w:rFonts w:ascii="Cambria" w:hAnsi="Cambria"/>
                <w:color w:val="000000"/>
                <w:sz w:val="28"/>
                <w:szCs w:val="28"/>
              </w:rPr>
              <w:t>Khinh an Giác chi</w:t>
            </w:r>
          </w:p>
          <w:p w14:paraId="43C49DB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 xml:space="preserve">6. </w:t>
            </w:r>
            <w:bookmarkStart w:id="67" w:name="docs-internal-guid-8249e935-7fff-cc19-c5"/>
            <w:bookmarkEnd w:id="67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Nghi -&gt; </w:t>
            </w:r>
            <w:bookmarkStart w:id="68" w:name="docs-internal-guid-dfc26486-7fff-db86-f1"/>
            <w:bookmarkEnd w:id="68"/>
            <w:r>
              <w:rPr>
                <w:rFonts w:ascii="Cambria" w:hAnsi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giác chi</w:t>
            </w:r>
          </w:p>
          <w:p w14:paraId="43C49DB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Vô minh -&gt;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giác chi</w:t>
            </w:r>
          </w:p>
          <w:p w14:paraId="43C49DB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69" w:name="docs-internal-guid-e0276e30-7fff-ca02-d1"/>
            <w:bookmarkEnd w:id="6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40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B8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70" w:name="docs-internal-guid-49142ee4-7fff-f7d9-3c"/>
            <w:bookmarkEnd w:id="7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Lúc Nào thì Nên Tu Giác Chi Nào?</w:t>
            </w:r>
          </w:p>
          <w:p w14:paraId="43C49DB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- Tâm y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u kém, do d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 xml:space="preserve"> -&gt; nên </w:t>
            </w:r>
            <w:bookmarkStart w:id="71" w:name="docs-internal-guid-ff4dfa92-7fff-66b0-a2"/>
            <w:bookmarkEnd w:id="71"/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Tr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h pháp Giác chi, Tinh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Giác chi,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giác chi.</w:t>
            </w:r>
          </w:p>
          <w:p w14:paraId="43C49DB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Tâm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do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-&gt; nên tu Khinh an Giác chi,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giác chi,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giác chi</w:t>
            </w:r>
          </w:p>
          <w:p w14:paraId="43C49DB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72" w:name="docs-internal-guid-233e8218-7fff-5b9d-df"/>
            <w:bookmarkEnd w:id="72"/>
            <w:r>
              <w:rPr>
                <w:rFonts w:ascii="Cambria" w:hAnsi="Cambria"/>
                <w:color w:val="000000"/>
                <w:sz w:val="28"/>
                <w:szCs w:val="28"/>
              </w:rPr>
              <w:t>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giác chi thì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tâm.</w:t>
            </w:r>
          </w:p>
          <w:p w14:paraId="43C49DB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73" w:name="docs-internal-guid-ae48c5b3-7fff-102a-60"/>
            <w:bookmarkEnd w:id="7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682. 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DC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B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BF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74" w:name="docs-internal-guid-25b4c453-7fff-2923-ee"/>
            <w:bookmarkEnd w:id="7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 (3)</w:t>
            </w:r>
          </w:p>
          <w:p w14:paraId="43C49DC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75" w:name="docs-internal-guid-3113e62a-7fff-421f-4e"/>
            <w:bookmarkEnd w:id="7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(19.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Tham: Rāgapeyyālavagga– Kinh Tăng Chi)</w:t>
            </w:r>
          </w:p>
        </w:tc>
      </w:tr>
      <w:tr w:rsidR="00925689" w14:paraId="43C49DC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3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76" w:name="docs-internal-guid-3d5d5138-7fff-5a03-fd"/>
            <w:bookmarkEnd w:id="7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Tùy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Nên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Hay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Quán</w:t>
            </w:r>
          </w:p>
          <w:p w14:paraId="43C49DC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77" w:name="docs-internal-guid-4abb0a90-7fff-6be4-41"/>
            <w:bookmarkEnd w:id="7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39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D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7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n: Bên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nói là: “Im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ba năm đi thì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u”.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i! Trong kinh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không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xư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im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ng.</w:t>
            </w:r>
          </w:p>
        </w:tc>
      </w:tr>
      <w:tr w:rsidR="00925689" w14:paraId="43C49DC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A" w14:textId="77777777" w:rsidR="00925689" w:rsidRDefault="00B53E04">
            <w:pPr>
              <w:pStyle w:val="Standard"/>
              <w:numPr>
                <w:ilvl w:val="0"/>
                <w:numId w:val="74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78" w:name="docs-internal-guid-cc7d8a94-7fff-92c5-11"/>
            <w:bookmarkEnd w:id="7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</w:p>
          <w:p w14:paraId="43C49DC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i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Tùy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m thí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bookmarkStart w:id="79" w:name="docs-internal-guid-c3e81722-7fff-0e3f-ef"/>
            <w:bookmarkEnd w:id="7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Theo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</w:tr>
      <w:tr w:rsidR="00925689" w14:paraId="43C49D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D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C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DD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1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80" w:name="docs-internal-guid-cc431aab-7fff-d45f-78"/>
            <w:bookmarkEnd w:id="8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Cúng Dư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Thơm Cho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Trúng Gió</w:t>
            </w:r>
          </w:p>
          <w:p w14:paraId="43C49DD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Câu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Xá La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Ngũ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o, ông có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sau 5 ngày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vào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 Nhưng vì công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thơm cho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mà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sanh lên cõi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i.</w:t>
            </w:r>
          </w:p>
          <w:p w14:paraId="43C49DD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81" w:name="docs-internal-guid-3843b4a1-7fff-fe9f-56"/>
            <w:bookmarkEnd w:id="8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Tà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35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t A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Hàm)</w:t>
            </w:r>
          </w:p>
        </w:tc>
      </w:tr>
      <w:tr w:rsidR="00925689" w14:paraId="43C49DD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6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82" w:name="docs-internal-guid-f43410e1-7fff-13b5-81"/>
            <w:bookmarkEnd w:id="8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Tin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Mà Không Y Theo Pháp, Theo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9DD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83" w:name="docs-internal-guid-787db81c-7fff-3b18-68"/>
            <w:bookmarkEnd w:id="8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805. QUÁ HO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DD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A" w14:textId="77777777" w:rsidR="00925689" w:rsidRDefault="00B53E04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Hãy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kinh 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mình phân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đâu là phàm, đâu là Thánh.</w:t>
            </w:r>
          </w:p>
        </w:tc>
      </w:tr>
      <w:tr w:rsidR="00925689" w14:paraId="43C49D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D" w14:textId="77777777" w:rsidR="00925689" w:rsidRDefault="00B53E04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Sư Minh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ngài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c, nhưng ngài chưa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là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9DE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D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0" w14:textId="77777777" w:rsidR="00925689" w:rsidRDefault="00B53E04">
            <w:pPr>
              <w:pStyle w:val="Standard"/>
              <w:numPr>
                <w:ilvl w:val="0"/>
                <w:numId w:val="7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tác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ng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ít, cơ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nhàng,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nh.</w:t>
            </w:r>
          </w:p>
        </w:tc>
      </w:tr>
      <w:tr w:rsidR="00925689" w14:paraId="43C49DE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3" w14:textId="77777777" w:rsidR="00925689" w:rsidRDefault="00B53E04">
            <w:pPr>
              <w:pStyle w:val="Standard"/>
              <w:numPr>
                <w:ilvl w:val="0"/>
                <w:numId w:val="76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</w:p>
        </w:tc>
      </w:tr>
      <w:tr w:rsidR="00925689" w14:paraId="43C49D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6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Trong Kinh A Hàm</w:t>
            </w:r>
          </w:p>
          <w:p w14:paraId="43C49DE7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- Tu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tu thêm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quán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tách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ra thì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phá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 Tuy nhiên có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cách khác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hơn: đó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là quán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- Không,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Vô ngã;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nh; tu Ngũ căn Ngũ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và 37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o,  thì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nhiên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phá Thân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DE8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84" w:name="docs-internal-guid-f979ec68-7fff-ab41-36"/>
            <w:bookmarkEnd w:id="8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111. Mao Đoan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</w:t>
            </w:r>
          </w:p>
        </w:tc>
      </w:tr>
      <w:tr w:rsidR="00925689" w14:paraId="43C49DE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B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85" w:name="docs-internal-guid-40f4084a-7fff-e0bf-7e"/>
            <w:bookmarkEnd w:id="8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Trong Kinh Nikaya</w:t>
            </w:r>
          </w:p>
          <w:p w14:paraId="43C49DE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86" w:name="docs-internal-guid-9a56aae3-7fff-f48d-c2"/>
            <w:bookmarkEnd w:id="8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Tăng Chi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10 Pháp)</w:t>
            </w:r>
          </w:p>
        </w:tc>
      </w:tr>
      <w:tr w:rsidR="00925689" w14:paraId="43C49DF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EF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87" w:name="docs-internal-guid-383ac6d3-7fff-0709-4f"/>
            <w:bookmarkEnd w:id="8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Thái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Các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DF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88" w:name="docs-internal-guid-5a831339-7fff-b9c7-67"/>
            <w:bookmarkEnd w:id="88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473. Ch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D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F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F3" w14:textId="77777777" w:rsidR="00925689" w:rsidRDefault="00B53E04">
            <w:pPr>
              <w:pStyle w:val="Standard"/>
              <w:spacing w:line="276" w:lineRule="auto"/>
            </w:pPr>
            <w:bookmarkStart w:id="89" w:name="docs-internal-guid-7c9e699e-7fff-4a16-dc"/>
            <w:bookmarkEnd w:id="8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Tóm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- Kinh 473.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Kinh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A Hàm</w:t>
            </w:r>
          </w:p>
          <w:p w14:paraId="43C49DF4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before="171" w:after="171"/>
            </w:pPr>
            <w:bookmarkStart w:id="90" w:name="docs-internal-guid-62157607-7fff-d0e8-f0"/>
            <w:bookmarkEnd w:id="90"/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         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t, Tĩnh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</w:p>
          <w:p w14:paraId="43C49DF5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Sơ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                             --&gt; Ngôn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</w:p>
          <w:p w14:paraId="43C49DF6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                           --&gt;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</w:p>
          <w:p w14:paraId="43C49DF7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Tam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                          --&gt; Tâm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</w:p>
          <w:p w14:paraId="43C49DF8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                            --&gt; Hơi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ra vào</w:t>
            </w:r>
          </w:p>
          <w:p w14:paraId="43C49DF9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Không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          --&gt;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9DFA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             --&gt;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không vô biên</w:t>
            </w:r>
          </w:p>
          <w:p w14:paraId="43C49DFB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          --&gt;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</w:p>
          <w:p w14:paraId="43C49DFC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 --&gt;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</w:p>
          <w:p w14:paraId="43C49DFD" w14:textId="77777777" w:rsidR="00925689" w:rsidRDefault="00B53E04">
            <w:pPr>
              <w:pStyle w:val="Textbody"/>
              <w:numPr>
                <w:ilvl w:val="0"/>
                <w:numId w:val="75"/>
              </w:numPr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                  --&gt;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và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</w:p>
        </w:tc>
      </w:tr>
      <w:tr w:rsidR="00925689" w14:paraId="43C49E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DF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0" w14:textId="77777777" w:rsidR="00925689" w:rsidRDefault="00B53E04">
            <w:pPr>
              <w:pStyle w:val="TableContents"/>
              <w:numPr>
                <w:ilvl w:val="0"/>
                <w:numId w:val="7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bookmarkStart w:id="91" w:name="docs-internal-guid-fd7ca6cb-7fff-6d5a-7f"/>
            <w:bookmarkEnd w:id="9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ùy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thiên</w:t>
            </w:r>
          </w:p>
          <w:p w14:paraId="43C49E01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o)</w:t>
            </w:r>
          </w:p>
        </w:tc>
      </w:tr>
      <w:tr w:rsidR="00925689" w14:paraId="43C49E0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4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92" w:name="docs-internal-guid-eb60dc05-7fff-b83a-bf"/>
            <w:bookmarkEnd w:id="9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Thiên Trong Kinh A Hàm</w:t>
            </w:r>
          </w:p>
          <w:p w14:paraId="43C49E0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93" w:name="docs-internal-guid-53f44631-7fff-d8e5-da"/>
            <w:bookmarkEnd w:id="9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549. Ly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E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8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cách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quán</w:t>
            </w:r>
          </w:p>
        </w:tc>
      </w:tr>
      <w:tr w:rsidR="00925689" w14:paraId="43C49E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B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theo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thì mình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 vui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m, đi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nào cũng có phư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báo, công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vô lư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ng, mà tu d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dàng.</w:t>
            </w:r>
          </w:p>
        </w:tc>
      </w:tr>
      <w:tr w:rsidR="00925689" w14:paraId="43C49E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0E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before="12" w:after="12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câu 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i: “Thưa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y, con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phá thai nhi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 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i, phá 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 con l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n”.</w:t>
            </w:r>
          </w:p>
        </w:tc>
      </w:tr>
      <w:tr w:rsidR="00925689" w14:paraId="43C49E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1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câu nói: “M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ngày bư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bư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chân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thôi, là g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t, thì công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phư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báo vô lư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i”.</w:t>
            </w:r>
          </w:p>
        </w:tc>
      </w:tr>
      <w:tr w:rsidR="00925689" w14:paraId="43C49E1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4" w14:textId="77777777" w:rsidR="00925689" w:rsidRDefault="00B53E04">
            <w:pPr>
              <w:pStyle w:val="Standard"/>
              <w:numPr>
                <w:ilvl w:val="0"/>
                <w:numId w:val="75"/>
              </w:numPr>
              <w:spacing w:line="276" w:lineRule="auto"/>
            </w:pPr>
            <w:bookmarkStart w:id="94" w:name="docs-internal-guid-552a71b8-7fff-fc74-d5"/>
            <w:bookmarkEnd w:id="94"/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bookmarkStart w:id="95" w:name="docs-internal-guid-74bfb3b7-7fff-115d-16"/>
            <w:bookmarkEnd w:id="9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19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hành</w:t>
            </w:r>
          </w:p>
          <w:p w14:paraId="43C49E15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8-9.T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tâm và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thân</w:t>
            </w:r>
          </w:p>
        </w:tc>
      </w:tr>
      <w:tr w:rsidR="00925689" w14:paraId="43C49E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7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38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8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E1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1B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96" w:name="docs-internal-guid-13bf29f2-7fff-fbd3-8a"/>
            <w:bookmarkEnd w:id="9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9E1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bày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cách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và Tăng đoàn nhưng không thành,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ông sám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Pháp nhãn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đó cũng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 Pháp nhãn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 --&gt;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pháp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có bi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y.</w:t>
            </w:r>
          </w:p>
          <w:p w14:paraId="43C49E1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luôn thuy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pháp có trình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E1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97" w:name="docs-internal-guid-0fb55596-7fff-1957-e7"/>
            <w:bookmarkEnd w:id="9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45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E2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1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98" w:name="docs-internal-guid-2af451eb-7fff-3027-6c"/>
            <w:bookmarkEnd w:id="9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Nào Nên Thân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Và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Nào Không nên Thân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(1)</w:t>
            </w:r>
          </w:p>
          <w:p w14:paraId="43C49E2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kém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--&gt; </w:t>
            </w:r>
            <w:bookmarkStart w:id="99" w:name="docs-internal-guid-8b2fcb9b-7fff-e6a1-78"/>
            <w:bookmarkEnd w:id="99"/>
            <w:r>
              <w:rPr>
                <w:rFonts w:ascii="Cambria" w:hAnsi="Cambria"/>
                <w:color w:val="000000"/>
                <w:sz w:val="28"/>
                <w:szCs w:val="28"/>
              </w:rPr>
              <w:t>không nên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gũi,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không nên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chung, không nên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ng.</w:t>
            </w:r>
          </w:p>
          <w:p w14:paraId="43C49E2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mình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--&gt; </w:t>
            </w:r>
            <w:bookmarkStart w:id="100" w:name="docs-internal-guid-b8e2b44d-7fff-5a09-cd"/>
            <w:bookmarkEnd w:id="100"/>
            <w:r>
              <w:rPr>
                <w:rFonts w:ascii="Cambria" w:hAnsi="Cambria"/>
                <w:color w:val="000000"/>
                <w:sz w:val="28"/>
                <w:szCs w:val="28"/>
              </w:rPr>
              <w:t>nên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gũi, nên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chung, nên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ng.</w:t>
            </w:r>
          </w:p>
          <w:p w14:paraId="43C49E2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thù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--&gt; </w:t>
            </w:r>
            <w:bookmarkStart w:id="101" w:name="docs-internal-guid-41580fda-7fff-bfa3-f7"/>
            <w:bookmarkEnd w:id="101"/>
            <w:r>
              <w:rPr>
                <w:rFonts w:ascii="Cambria" w:hAnsi="Cambria"/>
                <w:color w:val="000000"/>
                <w:sz w:val="28"/>
                <w:szCs w:val="28"/>
              </w:rPr>
              <w:t>sau khi cung kính, tôn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nên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gũi, nên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chung, nên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9E2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02" w:name="docs-internal-guid-f9447d83-7fff-4798-bc"/>
            <w:bookmarkEnd w:id="10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(3.26)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Thân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n: Sevitabba – Kinh Tăng Chi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E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8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03" w:name="docs-internal-guid-92a639b8-7fff-65ef-7a"/>
            <w:bookmarkEnd w:id="10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Khác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Có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Và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Không Có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</w:t>
            </w:r>
          </w:p>
          <w:p w14:paraId="43C49E2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04" w:name="docs-internal-guid-36501720-7fff-7f6f-be"/>
            <w:bookmarkEnd w:id="10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(5.31) Sumanā (SA 94*, EA 17.8*, MA 148*) – 4.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m Sumanā: Sumanāvagga -Kinh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Tăng Chi –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E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C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2 anh em: 1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c, 1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.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sau làm A-la-hán,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sau làm con voi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anh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c, trích trong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Kinh.</w:t>
            </w:r>
          </w:p>
        </w:tc>
      </w:tr>
      <w:tr w:rsidR="00925689" w14:paraId="43C49E3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2F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05" w:name="docs-internal-guid-6780bbc4-7fff-95ed-1d"/>
            <w:bookmarkEnd w:id="10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Pháp Nào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Chuyên Tinh Tư Duy? Tác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Quán</w:t>
            </w:r>
          </w:p>
          <w:p w14:paraId="43C49E3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06" w:name="docs-internal-guid-410ded6d-7fff-ab70-46"/>
            <w:bookmarkEnd w:id="10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463.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Pháp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E3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3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“Thôi con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[mu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n]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Tu-đà-hoàn, con không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mà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quán không [thôi] thì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không?”</w:t>
            </w:r>
          </w:p>
        </w:tc>
      </w:tr>
      <w:tr w:rsidR="00925689" w14:paraId="43C49E3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6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Bát quan trai</w:t>
            </w:r>
          </w:p>
        </w:tc>
      </w:tr>
      <w:tr w:rsidR="00925689" w14:paraId="43C49E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9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Tu hành không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 mu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hay không mu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mà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 đúng thì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thành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u.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con gà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và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bò.</w:t>
            </w:r>
          </w:p>
        </w:tc>
      </w:tr>
      <w:tr w:rsidR="00925689" w14:paraId="43C49E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C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07" w:name="docs-internal-guid-71c49a05-7fff-c212-ad"/>
            <w:bookmarkEnd w:id="10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theo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  <w:p w14:paraId="43C49E3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cách tu các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thái khi tu.</w:t>
            </w:r>
          </w:p>
        </w:tc>
      </w:tr>
      <w:tr w:rsidR="00925689" w14:paraId="43C49E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3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0" w14:textId="77777777" w:rsidR="00925689" w:rsidRDefault="00B53E04">
            <w:pPr>
              <w:pStyle w:val="Standard"/>
              <w:numPr>
                <w:ilvl w:val="0"/>
                <w:numId w:val="7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Nói Chi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</w:p>
        </w:tc>
      </w:tr>
      <w:tr w:rsidR="00925689" w14:paraId="43C49E4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3" w14:textId="77777777" w:rsidR="00925689" w:rsidRDefault="00B53E04">
            <w:pPr>
              <w:pStyle w:val="Standard"/>
              <w:numPr>
                <w:ilvl w:val="0"/>
                <w:numId w:val="78"/>
              </w:numPr>
              <w:spacing w:line="276" w:lineRule="auto"/>
            </w:pPr>
            <w:bookmarkStart w:id="108" w:name="docs-internal-guid-49501137-7fff-14c6-4e"/>
            <w:bookmarkEnd w:id="10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Pháp Tu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Hơi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Theo Kinh Tăng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t A Hàm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(Thi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Quán đã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bài 21)</w:t>
            </w:r>
          </w:p>
          <w:p w14:paraId="43C49E4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09" w:name="docs-internal-guid-c77b0b7b-7fff-6ee9-23"/>
            <w:bookmarkEnd w:id="10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8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Quảng Diễn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E4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6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39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E5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4A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0" w:name="docs-internal-guid-9820aa71-7fff-0385-aa"/>
            <w:bookmarkEnd w:id="11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Ngài Nan Đà</w:t>
            </w:r>
          </w:p>
          <w:p w14:paraId="43C49E4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ai pháp không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chán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là dâm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</w:t>
            </w:r>
          </w:p>
          <w:p w14:paraId="43C49E4C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Bài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Vô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Không, Vô ngã</w:t>
            </w:r>
          </w:p>
          <w:p w14:paraId="43C49E4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khéo léo và phương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sanh</w:t>
            </w:r>
          </w:p>
          <w:p w14:paraId="43C49E4E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Hãy tu hành 2 pháp: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Quán. Sau đó tu: Sinh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không đáng vui và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t-Bàn là an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(th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ra là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o); và tu 2 pháp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là Trí và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(Trí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tài).</w:t>
            </w:r>
          </w:p>
          <w:p w14:paraId="43C49E4F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A-la-hán không bao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nói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 Khi ngài Nan Đà đã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A-la-hán thì ngài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kia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ngài.</w:t>
            </w:r>
          </w:p>
          <w:p w14:paraId="43C49E5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11" w:name="docs-internal-guid-8ae2de9a-7fff-38f0-9c"/>
            <w:bookmarkEnd w:id="11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Tàm Quý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18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E5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3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2" w:name="docs-internal-guid-f84dd709-7fff-5783-1a"/>
            <w:bookmarkEnd w:id="11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Các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Thánh Đã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(T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i)</w:t>
            </w:r>
          </w:p>
          <w:p w14:paraId="43C49E5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Thánh</w:t>
            </w:r>
          </w:p>
        </w:tc>
      </w:tr>
      <w:tr w:rsidR="00925689" w14:paraId="43C49E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7" w14:textId="77777777" w:rsidR="00925689" w:rsidRDefault="00B53E04">
            <w:pPr>
              <w:pStyle w:val="Textbody"/>
              <w:numPr>
                <w:ilvl w:val="0"/>
                <w:numId w:val="7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3" w:name="docs-internal-guid-5474a379-7fff-7939-8d"/>
            <w:bookmarkEnd w:id="11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Tùy Tín Hành, Tùy Pháp Hành (Th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2). Cách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Vào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Tu-Đà-Hoàn (th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6)</w:t>
            </w:r>
          </w:p>
          <w:p w14:paraId="43C49E58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Quán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Tai, Mũi, 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Thân, Ý là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là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khác.</w:t>
            </w:r>
          </w:p>
          <w:p w14:paraId="43C49E59" w14:textId="77777777" w:rsidR="00925689" w:rsidRDefault="00B53E04">
            <w:pPr>
              <w:pStyle w:val="Standard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14" w:name="docs-internal-guid-423b852c-7fff-ddb8-1d"/>
            <w:bookmarkEnd w:id="11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(Kinh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(25.1) Con M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t: Cakkhu - Chương 25: Tương Ưng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(Okkanta Sa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yutta) – Kinh Tương Ưng)</w:t>
            </w:r>
          </w:p>
        </w:tc>
      </w:tr>
      <w:tr w:rsidR="00925689" w14:paraId="43C49E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5C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5" w:name="docs-internal-guid-37ea1098-7fff-0207-d2"/>
            <w:bookmarkEnd w:id="11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Vào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Tu-Đà-Hoàn (th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7)</w:t>
            </w:r>
          </w:p>
          <w:p w14:paraId="43C49E5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Làm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năm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hãi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thù; thành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lưu; khéo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y, khéo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Thánh lý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trí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E5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làm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năm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hãi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thù? --&gt;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Ngũ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9E5F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lưu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n? --&gt;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tin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Pháp, Tăng, và thành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Thánh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9E6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Thánh lý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khéo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y, khéo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? --&gt; quán ‘các pháp do duyên sanh, và cũng do duyên mà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t’ và vòng 12 nhân duyên.</w:t>
            </w:r>
          </w:p>
          <w:p w14:paraId="43C49E6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16" w:name="docs-internal-guid-c454d31e-7fff-3e2b-2b"/>
            <w:bookmarkEnd w:id="11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(10.92)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Hãi: Bhaya (AN 9.27*)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6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4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cách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c: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không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làu, mà là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hành.</w:t>
            </w:r>
          </w:p>
        </w:tc>
      </w:tr>
      <w:tr w:rsidR="00925689" w14:paraId="43C49E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7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7" w:name="docs-internal-guid-b411236a-7fff-6249-68"/>
            <w:bookmarkEnd w:id="11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</w:t>
            </w:r>
          </w:p>
          <w:p w14:paraId="43C49E6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theo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o.</w:t>
            </w:r>
          </w:p>
          <w:p w14:paraId="43C49E6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Trì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và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là gì?</w:t>
            </w:r>
          </w:p>
          <w:p w14:paraId="43C49E6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cách tu và các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thái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khi tu.</w:t>
            </w:r>
          </w:p>
          <w:p w14:paraId="43C49E6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18" w:name="docs-internal-guid-a286e5f0-7fff-98ed-86"/>
            <w:bookmarkEnd w:id="11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xanh (Nīlakasi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a) - theo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</w:t>
            </w:r>
          </w:p>
          <w:p w14:paraId="43C49E6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lastRenderedPageBreak/>
              <w:t>-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vàng (Pītakasi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a)- theo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</w:t>
            </w:r>
          </w:p>
        </w:tc>
      </w:tr>
      <w:tr w:rsidR="00925689" w14:paraId="43C49E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6F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 Đáp: “C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on đang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nhìn [đ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nào đó]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i,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nhiên con mu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và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qua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là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1...1; 2...2 v.v...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là lúc đó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thái là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a, mà là theo dõi hơi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thì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không?</w:t>
            </w:r>
          </w:p>
        </w:tc>
      </w:tr>
      <w:tr w:rsidR="00925689" w14:paraId="43C49E7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2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19" w:name="docs-internal-guid-3978827d-7fff-2590-49"/>
            <w:bookmarkEnd w:id="11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: </w:t>
            </w:r>
            <w:bookmarkStart w:id="120" w:name="docs-internal-guid-0495255c-7fff-3dbc-0f"/>
            <w:bookmarkEnd w:id="12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19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hành</w:t>
            </w:r>
          </w:p>
          <w:p w14:paraId="43C49E7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- </w:t>
            </w:r>
            <w:bookmarkStart w:id="121" w:name="docs-internal-guid-dd0683f2-7fff-62d9-9c"/>
            <w:bookmarkEnd w:id="12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10-11. Khinh tâm và Khinh thân;</w:t>
            </w:r>
          </w:p>
          <w:p w14:paraId="43C49E7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- 12-13. Nhu tâm và Nhu thân</w:t>
            </w:r>
          </w:p>
        </w:tc>
      </w:tr>
      <w:tr w:rsidR="00925689" w14:paraId="43C49E7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6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40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7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E7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7A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22" w:name="docs-internal-guid-48d4de89-7fff-deab-0d"/>
            <w:bookmarkEnd w:id="12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Sinh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Loài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Tình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Cúng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Ăn Cho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t, Có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Phúc,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Nào Không?</w:t>
            </w:r>
          </w:p>
          <w:p w14:paraId="43C49E7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 sát sanh cúng cho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không có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ích gì, mà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chí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báo.</w:t>
            </w:r>
          </w:p>
          <w:p w14:paraId="43C49E7C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Khi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thì không tránh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E7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năm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thì sanh lên cõi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E7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23" w:name="docs-internal-guid-8c878559-7fff-06cb-64"/>
            <w:bookmarkEnd w:id="12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(18. Chuy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Ăn Cúng Ngư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(Ti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Thân Matakabhatta) –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E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1" w14:textId="77777777" w:rsidR="00925689" w:rsidRDefault="00B53E04">
            <w:pPr>
              <w:pStyle w:val="Standard"/>
              <w:widowControl w:val="0"/>
              <w:numPr>
                <w:ilvl w:val="0"/>
                <w:numId w:val="79"/>
              </w:numPr>
              <w:spacing w:before="156" w:after="156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hai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tu theo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con chó,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tu theo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con bò,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là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tu như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gì?</w:t>
            </w:r>
          </w:p>
          <w:p w14:paraId="43C49E82" w14:textId="77777777" w:rsidR="00925689" w:rsidRDefault="00B53E04">
            <w:pPr>
              <w:pStyle w:val="Standard"/>
              <w:widowControl w:val="0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--&gt;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nay,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dù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tu chúng ta đã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pháp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i, nhưng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khi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pháp chính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ng, mình tu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nhưng cu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cùng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gì.</w:t>
            </w:r>
          </w:p>
          <w:p w14:paraId="43C49E83" w14:textId="77777777" w:rsidR="00925689" w:rsidRDefault="00B53E04">
            <w:pPr>
              <w:pStyle w:val="Standard"/>
              <w:widowControl w:val="0"/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H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nh Con Chó -  Kinh 57 trong Kinh Trung B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8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6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before="114" w:after="114"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24" w:name="docs-internal-guid-026a64cc-7fff-2199-9c"/>
            <w:bookmarkEnd w:id="12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Tiêu Chu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Pháp Sư</w:t>
            </w:r>
          </w:p>
          <w:p w14:paraId="43C49E87" w14:textId="77777777" w:rsidR="00925689" w:rsidRDefault="00B53E04">
            <w:pPr>
              <w:pStyle w:val="Standard"/>
              <w:spacing w:before="114" w:after="114"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A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 mà giúp cho mình lìa tham, nhàm chán, các [căn] Nhãn, Nhĩ,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Thân, Ý,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 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là mình thanh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thì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đó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Pháp sư. Còn ai tu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thì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đó là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hành trì đúng pháp.</w:t>
            </w:r>
          </w:p>
          <w:p w14:paraId="43C49E88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25" w:name="docs-internal-guid-47726362-7fff-3ac2-45"/>
            <w:bookmarkEnd w:id="12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PHÁP SƯ -NH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KĀLĀMA 3 - Sư To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Khanh (Giác Nguyên) sưu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(SN 35.155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Pháp - 15.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Cũ Và M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- Tương Ưng Sáu X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(e) - Kinh Tương Ưng).</w:t>
            </w:r>
          </w:p>
        </w:tc>
      </w:tr>
      <w:tr w:rsidR="00925689" w14:paraId="43C49E8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B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26" w:name="docs-internal-guid-d0138c05-7fff-606c-8e"/>
            <w:bookmarkEnd w:id="12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Tác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(Các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 Theo Kinh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A Hàm</w:t>
            </w:r>
          </w:p>
          <w:p w14:paraId="43C49E8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27" w:name="docs-internal-guid-a874698f-7fff-7cdf-14"/>
            <w:bookmarkEnd w:id="12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548. Ca-Lê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E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8F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28" w:name="docs-internal-guid-7cccc2f4-7fff-9532-ac"/>
            <w:bookmarkEnd w:id="12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</w:p>
          <w:p w14:paraId="43C49E90" w14:textId="77777777" w:rsidR="00925689" w:rsidRDefault="00B53E04">
            <w:pPr>
              <w:pStyle w:val="Standard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-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trú; 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t; 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trong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c; 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trong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i;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trong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9E9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29" w:name="docs-internal-guid-dec86524-7fff-acae-e1"/>
            <w:bookmarkEnd w:id="12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(6.24) Núi Tuy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Sơn: Himavanta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Sáu Pháp – Kinh Tăng Chi)</w:t>
            </w:r>
          </w:p>
        </w:tc>
      </w:tr>
      <w:tr w:rsidR="00925689" w14:paraId="43C49E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4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30" w:name="docs-internal-guid-44e34243-7fff-d16c-20"/>
            <w:bookmarkEnd w:id="13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Mư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</w:p>
          <w:p w14:paraId="43C49E9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31" w:name="docs-internal-guid-64453b54-7fff-e7b1-06"/>
            <w:bookmarkEnd w:id="13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222. KINH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Trung A Hàm)</w:t>
            </w:r>
          </w:p>
        </w:tc>
      </w:tr>
      <w:tr w:rsidR="00925689" w14:paraId="43C49E9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8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32" w:name="docs-internal-guid-20135cac-7fff-09fa-18"/>
            <w:bookmarkEnd w:id="13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Ai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t?</w:t>
            </w:r>
          </w:p>
          <w:p w14:paraId="43C49E9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33" w:name="docs-internal-guid-e9987eee-7fff-2186-47"/>
            <w:bookmarkEnd w:id="13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((92) Sa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ghā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ika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ṇṇ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–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Nikaya)</w:t>
            </w:r>
          </w:p>
        </w:tc>
      </w:tr>
      <w:tr w:rsidR="00925689" w14:paraId="43C49E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9C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34" w:name="docs-internal-guid-816936f5-7fff-3771-78"/>
            <w:bookmarkEnd w:id="13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Không Ăn Ban Đêm</w:t>
            </w:r>
          </w:p>
          <w:p w14:paraId="43C49E9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(1) ít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(2) ít não, (3) khinh an, (4) có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và (5) an trú.</w:t>
            </w:r>
          </w:p>
          <w:p w14:paraId="43C49E9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35" w:name="docs-internal-guid-4588af95-7fff-4892-33"/>
            <w:bookmarkEnd w:id="13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1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36" w:name="docs-internal-guid-89c6b48e-7fff-6157-a7"/>
            <w:bookmarkEnd w:id="13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Thánh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theo)</w:t>
            </w:r>
          </w:p>
          <w:p w14:paraId="43C49EA2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Câu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Thân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đáo,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Tín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Tùy pháp hành,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Tùy tín hành.</w:t>
            </w:r>
          </w:p>
          <w:p w14:paraId="43C49EA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37" w:name="docs-internal-guid-1a982a17-7fff-7b46-3c"/>
            <w:bookmarkEnd w:id="13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6" w14:textId="77777777" w:rsidR="00925689" w:rsidRDefault="00B53E04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sai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là lên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không tu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chưa bao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nói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đó.</w:t>
            </w:r>
          </w:p>
        </w:tc>
      </w:tr>
      <w:tr w:rsidR="00925689" w14:paraId="43C49EA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9" w14:textId="77777777" w:rsidR="00925689" w:rsidRDefault="00B53E04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lòng tin, có lòng thương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Như Lai, thì mình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pháp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: Tín căn,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căn,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căn,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căn và Tu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căn.</w:t>
            </w:r>
          </w:p>
        </w:tc>
      </w:tr>
      <w:tr w:rsidR="00925689" w14:paraId="43C49EA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AC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38" w:name="docs-internal-guid-6baa3c6f-7fff-9886-8b"/>
            <w:bookmarkEnd w:id="13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Trí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Hoàn Thành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Hành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</w:p>
          <w:p w14:paraId="43C49EAD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Các bư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p: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(1) là có lòng tin đi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-&gt; (2)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ra kính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-&gt; (3) lóng tai -&gt; (4) nghe pháp -&gt;  (6) suy tư ý nghĩa các pháp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trì -&gt;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(7) các pháp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p thu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n -&gt; (8) 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n sanh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i. -&gt; (9)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-&gt; (10) cân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-&gt; (11) tinh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n =&gt; 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thân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ng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c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i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ng, và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i 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p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t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y,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y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>y.</w:t>
            </w:r>
          </w:p>
          <w:p w14:paraId="43C49EA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39" w:name="docs-internal-guid-cb9ed06a-7fff-aada-90"/>
            <w:bookmarkEnd w:id="13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B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1" w14:textId="77777777" w:rsidR="00925689" w:rsidRDefault="00B53E04">
            <w:pPr>
              <w:pStyle w:val="Standard"/>
              <w:widowControl w:val="0"/>
              <w:numPr>
                <w:ilvl w:val="0"/>
                <w:numId w:val="79"/>
              </w:numPr>
              <w:shd w:val="clear" w:color="auto" w:fill="FFFFFF"/>
              <w:spacing w:before="42" w:after="42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o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i là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mà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y. Hãy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c hành, hãy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m nghi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m. Hành trì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i ích, hành trì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thì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c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t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n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i thoát.</w:t>
            </w:r>
          </w:p>
        </w:tc>
      </w:tr>
      <w:tr w:rsidR="00925689" w14:paraId="43C49E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4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40" w:name="docs-internal-guid-6e5c4a62-7fff-c7e5-44"/>
            <w:bookmarkEnd w:id="14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Có Lòng Tin Giáo Pháp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Sư Và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p Giáo Pháp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Trong Hai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A-La-Hán Ho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A-Na-Hàm Ngay trong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9EB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41" w:name="docs-internal-guid-3df24e0b-7fff-df75-cd"/>
            <w:bookmarkEnd w:id="14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70. Kinh 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 (Kī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āgirisutta)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8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Kinh Tăng Chi,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m Hai Pháp có nói: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 mà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A-la-hán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thì cho dù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sét đánh trúng cũng không làm cho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hãi. Nguyên văn là: ‘Này các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-kheo, không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sét đánh làm cho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hãi.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nào là hai?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kheo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các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và con voi thu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ng’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hay là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[nói] ‘con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nòi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t’.</w:t>
            </w:r>
          </w:p>
        </w:tc>
      </w:tr>
      <w:tr w:rsidR="00925689" w14:paraId="43C49EB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B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42" w:name="docs-internal-guid-c6644d88-7fff-0f94-de"/>
            <w:bookmarkEnd w:id="14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: </w:t>
            </w:r>
            <w:bookmarkStart w:id="143" w:name="docs-internal-guid-381e1936-7fff-2488-cb"/>
            <w:bookmarkEnd w:id="14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19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hành</w:t>
            </w:r>
          </w:p>
          <w:p w14:paraId="43C49EB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- 14-15.Thích tâm và Thích thân</w:t>
            </w:r>
          </w:p>
        </w:tc>
      </w:tr>
      <w:tr w:rsidR="00925689" w14:paraId="43C49E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E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BF" w14:textId="77777777" w:rsidR="00925689" w:rsidRDefault="00B53E04">
            <w:pPr>
              <w:pStyle w:val="TableContents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EC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C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C2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44" w:name="docs-internal-guid-b322c16f-7fff-f9e7-89"/>
            <w:bookmarkEnd w:id="14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Làm Các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Cúng Cho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Thì Các Bà Con 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Đã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Có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Hay Không?</w:t>
            </w:r>
          </w:p>
          <w:p w14:paraId="43C49EC3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- 4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không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ăn cúng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Súc sanh, sanh lên cõi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và cõi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9EC4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thì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ăn cúng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</w:t>
            </w:r>
          </w:p>
          <w:p w14:paraId="43C49EC5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Bà con 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khác đã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mà sanh vào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thì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c.</w:t>
            </w:r>
          </w:p>
          <w:p w14:paraId="43C49EC6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ác mà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thí cúng dư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cho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gia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và các Tôn giáo khác, thì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phư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đó trong loài súc sanh =&gt;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thí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không có k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.</w:t>
            </w:r>
          </w:p>
          <w:p w14:paraId="43C49EC7" w14:textId="77777777" w:rsidR="00925689" w:rsidRDefault="00B53E04">
            <w:pPr>
              <w:pStyle w:val="Standard"/>
              <w:spacing w:line="276" w:lineRule="auto"/>
            </w:pPr>
            <w:bookmarkStart w:id="145" w:name="docs-internal-guid-cbe30132-7fff-f914-79"/>
            <w:bookmarkEnd w:id="145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(10.177) Jā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usso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i (SA 1041) – Kinh Tăng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Chi)</w:t>
            </w:r>
          </w:p>
        </w:tc>
      </w:tr>
      <w:tr w:rsidR="00925689" w14:paraId="43C49E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C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CA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46" w:name="docs-internal-guid-5f60c65a-7fff-fd22-6f"/>
            <w:bookmarkEnd w:id="14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Tiêu Chu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Ra Đâu Là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i Hay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Không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Pháp, Lu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t,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9EC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pháp đưa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</w:t>
            </w:r>
          </w:p>
          <w:p w14:paraId="43C49EC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(1)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ly tham,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tham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c;</w:t>
            </w:r>
          </w:p>
          <w:p w14:paraId="43C49ECD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(2) ly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</w:p>
          <w:p w14:paraId="43C49ECE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(3) không tích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p;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tích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</w:t>
            </w:r>
          </w:p>
          <w:p w14:paraId="43C49ECF" w14:textId="77777777" w:rsidR="00925689" w:rsidRDefault="00B53E04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(4) ít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9ED0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(5)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không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</w:p>
          <w:p w14:paraId="43C49ED1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(6)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nhàn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ED2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(7)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tinh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nhác</w:t>
            </w:r>
          </w:p>
          <w:p w14:paraId="43C49ED3" w14:textId="77777777" w:rsidR="00925689" w:rsidRDefault="00B53E04">
            <w:pPr>
              <w:pStyle w:val="Standard"/>
              <w:spacing w:after="6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(8)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nuôi dư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ng, không đưa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khó nuôi dư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  <w:p w14:paraId="43C49ED4" w14:textId="77777777" w:rsidR="00925689" w:rsidRDefault="00B53E04">
            <w:pPr>
              <w:pStyle w:val="Standard"/>
              <w:spacing w:before="6" w:after="126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=&gt; Ðó là Pháp, đó là Lu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đó là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sư.</w:t>
            </w:r>
          </w:p>
          <w:p w14:paraId="43C49ED5" w14:textId="77777777" w:rsidR="00925689" w:rsidRDefault="00B53E04">
            <w:pPr>
              <w:pStyle w:val="Standard"/>
              <w:spacing w:line="276" w:lineRule="auto"/>
            </w:pPr>
            <w:bookmarkStart w:id="147" w:name="docs-internal-guid-71334433-7fff-8c91-43"/>
            <w:bookmarkEnd w:id="147"/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 (8.53) Tóm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t: Sa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khitta – Kinh Tăng Chi)</w:t>
            </w:r>
          </w:p>
        </w:tc>
      </w:tr>
      <w:tr w:rsidR="00925689" w14:paraId="43C49E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D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D8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48" w:name="docs-internal-guid-f7a9516b-7fff-131a-73"/>
            <w:bookmarkEnd w:id="14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Nhân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Vào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9ED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49" w:name="docs-internal-guid-438391e1-7fff-80af-f0"/>
            <w:bookmarkEnd w:id="14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(5.3) Suppabuddhaku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hi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–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E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D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DC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after="12" w:line="276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Ai Có S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Hãi, Vư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Tai Ho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n, Ưu Não,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Chúng Có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Tìm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 Nơi Ngu Si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Không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Nơi Trí Tu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-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Nào Là Trí Tu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?</w:t>
            </w:r>
          </w:p>
          <w:p w14:paraId="43C49EDD" w14:textId="77777777" w:rsidR="00925689" w:rsidRDefault="00B53E04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nhân duyên,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phi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là 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không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ngu si.</w:t>
            </w:r>
          </w:p>
          <w:p w14:paraId="43C49EDE" w14:textId="77777777" w:rsidR="00925689" w:rsidRDefault="00B53E04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- 62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9EDF" w14:textId="77777777" w:rsidR="00925689" w:rsidRDefault="00B53E04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-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trong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có hai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luân vương cùng cai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này hoàn toàn không có.</w:t>
            </w:r>
          </w:p>
          <w:p w14:paraId="43C49EE0" w14:textId="77777777" w:rsidR="00925689" w:rsidRDefault="00B53E04">
            <w:pPr>
              <w:pStyle w:val="Standard"/>
              <w:spacing w:after="12"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trong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có hai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Như Lai,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này hoàn toàn không có.</w:t>
            </w:r>
          </w:p>
          <w:p w14:paraId="43C49EE1" w14:textId="77777777" w:rsidR="00925689" w:rsidRDefault="00B53E04">
            <w:pPr>
              <w:pStyle w:val="Standard"/>
              <w:spacing w:after="12"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Đa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i, Kinh Trung A Hàm)</w:t>
            </w:r>
          </w:p>
        </w:tc>
      </w:tr>
      <w:tr w:rsidR="00925689" w14:paraId="43C49E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E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E4" w14:textId="77777777" w:rsidR="00925689" w:rsidRDefault="00B53E04">
            <w:pPr>
              <w:pStyle w:val="Standard"/>
              <w:numPr>
                <w:ilvl w:val="0"/>
                <w:numId w:val="80"/>
              </w:numP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Vài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Đã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Tu-đà-hoàn</w:t>
            </w:r>
          </w:p>
          <w:p w14:paraId="43C49EE5" w14:textId="77777777" w:rsidR="00925689" w:rsidRDefault="00B53E04">
            <w:pPr>
              <w:pStyle w:val="Standard"/>
              <w:spacing w:before="114" w:after="114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Tu-đà-hoàn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</w:t>
            </w:r>
          </w:p>
          <w:p w14:paraId="43C49EE6" w14:textId="77777777" w:rsidR="00925689" w:rsidRDefault="00B53E04">
            <w:pPr>
              <w:pStyle w:val="Textbody"/>
              <w:spacing w:after="0" w:line="240" w:lineRule="auto"/>
            </w:pPr>
            <w:bookmarkStart w:id="150" w:name="docs-internal-guid-d3bef89c-7fff-0c94-e5"/>
            <w:bookmarkEnd w:id="150"/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FFFFFF"/>
              </w:rPr>
              <w:t xml:space="preserve">1.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Không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Ngũ ngh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</w:t>
            </w:r>
          </w:p>
          <w:p w14:paraId="43C49EE7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Không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tình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o.</w:t>
            </w:r>
          </w:p>
          <w:p w14:paraId="43C49EE8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Không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ly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này, tôn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</w:t>
            </w:r>
          </w:p>
          <w:p w14:paraId="43C49EE9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4. Không tán thán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Sa-môn và Bà-la-môn khác</w:t>
            </w:r>
          </w:p>
          <w:p w14:paraId="43C49EEA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5. Không còn tin bói toán,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cát hung.</w:t>
            </w:r>
          </w:p>
          <w:p w14:paraId="43C49EEB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6. Không theo các Sa-môn, Bà-la-môn khác mà bói toán,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cát hung.</w:t>
            </w:r>
          </w:p>
          <w:p w14:paraId="43C49EEC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7. Dù có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nào, dù có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bách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cũng không bao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mình,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ngo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o.</w:t>
            </w:r>
          </w:p>
          <w:p w14:paraId="43C49EED" w14:textId="77777777" w:rsidR="00925689" w:rsidRDefault="00B53E04">
            <w:pPr>
              <w:pStyle w:val="Textbody"/>
              <w:spacing w:after="0" w:line="24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8. Không tái sanh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tám.</w:t>
            </w:r>
          </w:p>
          <w:p w14:paraId="43C49EEE" w14:textId="77777777" w:rsidR="00925689" w:rsidRDefault="00B53E04">
            <w:pPr>
              <w:pStyle w:val="Standard"/>
              <w:spacing w:before="57" w:after="57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(Kinh Đa Gi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i – Kinh Trung A Hàm)</w:t>
            </w:r>
          </w:p>
        </w:tc>
      </w:tr>
      <w:tr w:rsidR="00925689" w14:paraId="43C49EF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1" w14:textId="77777777" w:rsidR="00925689" w:rsidRDefault="00B53E04">
            <w:pPr>
              <w:pStyle w:val="Standard"/>
              <w:numPr>
                <w:ilvl w:val="0"/>
                <w:numId w:val="80"/>
              </w:numP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nghĩa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Phá hòa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Tăng</w:t>
            </w:r>
          </w:p>
        </w:tc>
      </w:tr>
      <w:tr w:rsidR="00925689" w14:paraId="43C49EF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4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before="57" w:after="57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Năm Tri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Cái</w:t>
            </w:r>
          </w:p>
          <w:p w14:paraId="43C49EF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51" w:name="docs-internal-guid-1cfe7210-7fff-bf8c-68"/>
            <w:bookmarkEnd w:id="15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(181. Kinh Đa Gi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– Kinh Trung A Hàm)</w:t>
            </w:r>
          </w:p>
        </w:tc>
      </w:tr>
      <w:tr w:rsidR="00925689" w14:paraId="43C49EF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8" w14:textId="77777777" w:rsidR="00925689" w:rsidRDefault="00B53E04">
            <w:pPr>
              <w:pStyle w:val="Standard"/>
              <w:numPr>
                <w:ilvl w:val="0"/>
                <w:numId w:val="7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c, Đánh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p, Sân Nhu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Trách Móc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-Kheo Đã Thành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Chánh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m,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Như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Nào?</w:t>
            </w:r>
          </w:p>
          <w:p w14:paraId="43C49EF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52" w:name="docs-internal-guid-583b2480-7fff-0517-27"/>
            <w:bookmarkEnd w:id="15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130 - Kinh Giáo Đàm-Di – Kinh Trung A Hàm)</w:t>
            </w:r>
          </w:p>
        </w:tc>
      </w:tr>
      <w:tr w:rsidR="00925689" w14:paraId="43C49E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C" w14:textId="77777777" w:rsidR="00925689" w:rsidRDefault="00B53E04">
            <w:pPr>
              <w:pStyle w:val="TableContents"/>
              <w:numPr>
                <w:ilvl w:val="0"/>
                <w:numId w:val="79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19 Tâm s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nh h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o Bi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>n hành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16 - 17: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tâm và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thân</w:t>
            </w:r>
          </w:p>
          <w:p w14:paraId="43C49EF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18 - 19: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Chánh tâm và Chánh thân</w:t>
            </w:r>
          </w:p>
        </w:tc>
      </w:tr>
      <w:tr w:rsidR="00925689" w14:paraId="43C49F0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EF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F0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3" w14:textId="77777777" w:rsidR="00925689" w:rsidRDefault="00B53E04">
            <w:pPr>
              <w:pStyle w:val="TableContents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sao chúng ta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c?</w:t>
            </w:r>
          </w:p>
        </w:tc>
      </w:tr>
      <w:tr w:rsidR="00925689" w14:paraId="43C49F0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6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53" w:name="docs-internal-guid-b5a580e3-7fff-4327-30"/>
            <w:bookmarkEnd w:id="15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Cho 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Do Nhân Đã Làm Trong Quá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Đó Là Thu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Tà</w:t>
            </w:r>
          </w:p>
          <w:p w14:paraId="43C49F07" w14:textId="77777777" w:rsidR="00925689" w:rsidRDefault="00B53E04">
            <w:pPr>
              <w:pStyle w:val="Standard"/>
              <w:spacing w:line="276" w:lineRule="auto"/>
            </w:pPr>
            <w:bookmarkStart w:id="154" w:name="docs-internal-guid-14321ffe-7fff-63e7-be"/>
            <w:bookmarkEnd w:id="15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(Kinh 36.21. Sìvaka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n Ba—Ph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m M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t Trăm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ẻ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Tám Pháp Môn -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Chương 36: Tương Ưng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(</w:t>
            </w:r>
            <w:hyperlink r:id="rId7" w:history="1">
              <w:r>
                <w:rPr>
                  <w:rFonts w:ascii="Cambria" w:hAnsi="Cambria"/>
                  <w:i/>
                  <w:iCs/>
                  <w:color w:val="000000"/>
                  <w:sz w:val="28"/>
                  <w:szCs w:val="28"/>
                  <w:u w:val="single"/>
                  <w:shd w:val="clear" w:color="auto" w:fill="FFFFFF"/>
                </w:rPr>
                <w:t>S.iv,230</w:t>
              </w:r>
            </w:hyperlink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  <w:shd w:val="clear" w:color="auto" w:fill="FFFFFF"/>
              </w:rPr>
              <w:t>) – Kinh Tương Ưng)</w:t>
            </w:r>
          </w:p>
        </w:tc>
      </w:tr>
      <w:tr w:rsidR="00925689" w14:paraId="43C49F0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A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</w:pPr>
            <w:bookmarkStart w:id="155" w:name="docs-internal-guid-be2ba0a5-7fff-88fc-e2"/>
            <w:bookmarkEnd w:id="15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Theo): “Mu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Vô Minh Nên Tu Mư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”</w:t>
            </w:r>
          </w:p>
          <w:p w14:paraId="43C49F0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56" w:name="docs-internal-guid-33c6e2f7-7fff-a49e-c9"/>
            <w:bookmarkEnd w:id="15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222 – Kinh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</w:tr>
      <w:tr w:rsidR="00925689" w14:paraId="43C49F0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0E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Khai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mà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y.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tin mà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vào bên ngoài thì không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ăn,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F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1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Tăng sĩ Sona thuy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và chư Thiên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khen ng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i.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Tôn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Sona nghe ngài thuy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 say sưa hoan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mà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nhóm cư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p.</w:t>
            </w:r>
          </w:p>
          <w:p w14:paraId="43C49F12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</w:tr>
      <w:tr w:rsidR="00925689" w14:paraId="43C49F1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5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57" w:name="docs-internal-guid-f874b461-7fff-c0dc-73"/>
            <w:bookmarkEnd w:id="15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 Cách Tu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Và Quán - Các Chi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A-La-Hán</w:t>
            </w:r>
          </w:p>
          <w:p w14:paraId="43C49F1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58" w:name="docs-internal-guid-0a10b1f8-7fff-dc3d-29"/>
            <w:bookmarkEnd w:id="158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(4.170) G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Li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Ch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t: Yuganaddha (SA 560) – Kinh Tăng Chi)</w:t>
            </w:r>
          </w:p>
        </w:tc>
      </w:tr>
      <w:tr w:rsidR="00925689" w14:paraId="43C49F1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9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Ai nói gì thì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mình cũng ch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tin, mình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coi [đi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đó] có trong kinh hay không?  Con đư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ra kh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sanh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là pháp thân hu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 mình, c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 k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quan tr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ng, không nên d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dàng giao phó cho m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ai đó.</w:t>
            </w:r>
          </w:p>
        </w:tc>
      </w:tr>
      <w:tr w:rsidR="00925689" w14:paraId="43C49F1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C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Có r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nhi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đi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giáo không gi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như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gian, và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ng đem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gian vào trong Ph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giáo.</w:t>
            </w:r>
          </w:p>
        </w:tc>
      </w:tr>
      <w:tr w:rsidR="00925689" w14:paraId="43C49F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1F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 câu nói: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“Câu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cũng là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”.</w:t>
            </w:r>
          </w:p>
        </w:tc>
      </w:tr>
      <w:tr w:rsidR="00925689" w14:paraId="43C49F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2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Khi tu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ý giùm âm thanh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kim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 chư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n.</w:t>
            </w:r>
          </w:p>
        </w:tc>
      </w:tr>
      <w:tr w:rsidR="00925689" w14:paraId="43C49F2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5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59" w:name="docs-internal-guid-76e58811-7fff-f73e-5b"/>
            <w:bookmarkEnd w:id="15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5 QUY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F2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60" w:name="docs-internal-guid-434844a6-7fff-0ca2-3a"/>
            <w:bookmarkEnd w:id="160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Kālāma 3 - Sư To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Khanh Sưu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c)</w:t>
            </w:r>
          </w:p>
        </w:tc>
      </w:tr>
      <w:tr w:rsidR="00925689" w14:paraId="43C49F2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9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61" w:name="docs-internal-guid-c538f1b0-7fff-41b0-6f"/>
            <w:bookmarkEnd w:id="16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Khuyên</w:t>
            </w:r>
          </w:p>
          <w:p w14:paraId="43C49F2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62" w:name="docs-internal-guid-55142132-7fff-55ec-f2"/>
            <w:bookmarkEnd w:id="16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2D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63" w:name="docs-internal-guid-9a4c0ba2-7fff-704f-2f"/>
            <w:bookmarkEnd w:id="16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37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  <w:p w14:paraId="43C49F2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64" w:name="docs-internal-guid-d13d33d2-7fff-8541-ce"/>
            <w:bookmarkEnd w:id="16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(7.71) Tu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p: Bhāvanā – Kinh Tăng Chi)</w:t>
            </w:r>
          </w:p>
        </w:tc>
      </w:tr>
      <w:tr w:rsidR="00925689" w14:paraId="43C49F3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1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 - Đáp: “T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sao con không có nghi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 như ngài  Angulimala, đâu có gi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 ngư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i nhi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như v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y đâu, sao con 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tu t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p hoài mà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óc con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n,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này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 kia, tu không th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y hi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u qu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?”</w:t>
            </w:r>
          </w:p>
        </w:tc>
      </w:tr>
      <w:tr w:rsidR="00925689" w14:paraId="43C49F3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4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65" w:name="docs-internal-guid-d64ed67e-7fff-d455-fa"/>
            <w:bookmarkEnd w:id="16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Các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Thánh Đã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(T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i)</w:t>
            </w:r>
          </w:p>
          <w:p w14:paraId="43C49F35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66" w:name="docs-internal-guid-59a7688c-7fff-f167-55"/>
            <w:bookmarkEnd w:id="16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Lưu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Cánh Thu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Tam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A-Na-Hàm</w:t>
            </w:r>
          </w:p>
          <w:p w14:paraId="43C49F36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67" w:name="docs-internal-guid-3d7f8738-7fff-1ce0-c0"/>
            <w:bookmarkEnd w:id="16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Quy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174 - Chương VII: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(Ti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Theo)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Tư: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Hoàn– A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Ma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Bà Sa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n)</w:t>
            </w:r>
          </w:p>
        </w:tc>
      </w:tr>
      <w:tr w:rsidR="00925689" w14:paraId="43C49F3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9" w14:textId="77777777" w:rsidR="00925689" w:rsidRDefault="00B53E04">
            <w:pPr>
              <w:pStyle w:val="Standard"/>
              <w:numPr>
                <w:ilvl w:val="0"/>
                <w:numId w:val="8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Tuyên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mình là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t,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-tát tái lai cũng là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. 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9F3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C" w14:textId="77777777" w:rsidR="00925689" w:rsidRDefault="00B53E04">
            <w:pPr>
              <w:pStyle w:val="TableContents"/>
              <w:numPr>
                <w:ilvl w:val="0"/>
                <w:numId w:val="81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bookmarkStart w:id="168" w:name="docs-internal-guid-a3dfbbb4-7fff-5692-d9"/>
            <w:bookmarkEnd w:id="16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nh:</w:t>
            </w:r>
          </w:p>
          <w:p w14:paraId="43C49F3D" w14:textId="77777777" w:rsidR="00925689" w:rsidRDefault="00B53E04">
            <w:pPr>
              <w:pStyle w:val="Textbody"/>
              <w:spacing w:before="63" w:after="63" w:line="288" w:lineRule="auto"/>
              <w:jc w:val="both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 xml:space="preserve"> - 3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20.Chánh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21.Chánh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p; 22.Chánh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ng.</w:t>
            </w:r>
          </w:p>
        </w:tc>
      </w:tr>
      <w:tr w:rsidR="00925689" w14:paraId="43C49F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3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43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4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F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4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43" w14:textId="77777777" w:rsidR="00925689" w:rsidRDefault="00B53E04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69" w:name="docs-internal-guid-4694d6b2-7fff-94a7-1d"/>
            <w:bookmarkEnd w:id="16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Có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A-La-Hán Khi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t-Bàn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Có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Phi Thư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ng?</w:t>
            </w:r>
          </w:p>
          <w:p w14:paraId="43C49F44" w14:textId="77777777" w:rsidR="00925689" w:rsidRDefault="00B53E04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có xá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hay có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hay không, thì có 3 nguyên nhân:</w:t>
            </w:r>
          </w:p>
          <w:p w14:paraId="43C49F45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 Chính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A-la-hán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khi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t-Bàn thì có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như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ra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cho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tin tư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</w:t>
            </w:r>
          </w:p>
          <w:p w14:paraId="43C49F46" w14:textId="77777777" w:rsidR="00925689" w:rsidRDefault="00B53E04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 Do chư Thiên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thông,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cũng chú nguy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y.</w:t>
            </w:r>
          </w:p>
          <w:p w14:paraId="43C49F47" w14:textId="77777777" w:rsidR="00925689" w:rsidRDefault="00B53E04">
            <w:pPr>
              <w:pStyle w:val="Standard"/>
              <w:spacing w:before="29" w:after="29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3.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bình thư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[chú nguy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n].</w:t>
            </w:r>
          </w:p>
          <w:p w14:paraId="43C49F48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Mi Tiên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Đáp)</w:t>
            </w:r>
          </w:p>
        </w:tc>
      </w:tr>
      <w:tr w:rsidR="00925689" w14:paraId="43C49F4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4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4B" w14:textId="77777777" w:rsidR="00925689" w:rsidRDefault="00B53E04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70" w:name="docs-internal-guid-e392166c-7fff-e756-64"/>
            <w:bookmarkEnd w:id="17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Không Tùy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Mà Ác Ý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Cúng Dư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Khác</w:t>
            </w:r>
          </w:p>
          <w:p w14:paraId="43C49F4C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Câu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Uttara.</w:t>
            </w:r>
          </w:p>
          <w:p w14:paraId="43C49F4D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ình làm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ác, mình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cho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khác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gánh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cho mình, thì không có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đó, mà mình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gánh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ác đó.</w:t>
            </w:r>
          </w:p>
          <w:p w14:paraId="43C49F4E" w14:textId="77777777" w:rsidR="00925689" w:rsidRDefault="00B53E04">
            <w:pPr>
              <w:pStyle w:val="Standard"/>
              <w:spacing w:before="120" w:after="120" w:line="288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71" w:name="docs-internal-guid-322b5168-7fff-2108-0c"/>
            <w:bookmarkEnd w:id="17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(22. Chuy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 Uttara: Uttaramātupeti – Ng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Qu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5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1" w14:textId="77777777" w:rsidR="00925689" w:rsidRDefault="00B53E04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là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đúng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hay không đúng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i?</w:t>
            </w:r>
          </w:p>
          <w:p w14:paraId="43C49F52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(Trong Mi Tiên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Đáp)</w:t>
            </w:r>
          </w:p>
        </w:tc>
      </w:tr>
      <w:tr w:rsidR="00925689" w14:paraId="43C49F5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5" w14:textId="77777777" w:rsidR="00925689" w:rsidRDefault="00B53E04">
            <w:pPr>
              <w:pStyle w:val="Textbody"/>
              <w:numPr>
                <w:ilvl w:val="0"/>
                <w:numId w:val="82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72" w:name="docs-internal-guid-c45eb11c-7fff-4821-dc"/>
            <w:bookmarkEnd w:id="17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Chư Thiên Hoan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Nói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Bè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Ai Thành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4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Lưu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F56" w14:textId="77777777" w:rsidR="00925689" w:rsidRDefault="00B53E04">
            <w:pPr>
              <w:pStyle w:val="Standard"/>
              <w:spacing w:line="288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73" w:name="docs-internal-guid-27453e0e-7fff-7dae-03"/>
            <w:bookmarkEnd w:id="17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((55.36) Ði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Bè: Sabhāgata (SA 1124) – Kinh Tương Ưng)</w:t>
            </w:r>
          </w:p>
        </w:tc>
      </w:tr>
      <w:tr w:rsidR="00925689" w14:paraId="43C49F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9" w14:textId="77777777" w:rsidR="00925689" w:rsidRDefault="00B53E04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74" w:name="docs-internal-guid-c2cacd45-7fff-a25a-61"/>
            <w:bookmarkEnd w:id="17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Con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Thông Su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Và Có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Căn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 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</w:t>
            </w:r>
          </w:p>
          <w:p w14:paraId="43C49F5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Có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nghe nhi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tinh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có trí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F5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75" w:name="docs-internal-guid-7b9a910d-7fff-b8bb-3a"/>
            <w:bookmarkEnd w:id="17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(4.71) Không Có Hý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n: Padhāna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Không Hý 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8: Apa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ṇṇ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akavagga – Kinh Tương Ưng)</w:t>
            </w:r>
          </w:p>
        </w:tc>
      </w:tr>
      <w:tr w:rsidR="00925689" w14:paraId="43C49F6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5E" w14:textId="77777777" w:rsidR="00925689" w:rsidRDefault="00B53E04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76" w:name="docs-internal-guid-fc2c844c-7fff-d722-b1"/>
            <w:bookmarkEnd w:id="17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Ăn</w:t>
            </w:r>
          </w:p>
          <w:p w14:paraId="43C49F5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77" w:name="docs-internal-guid-b49e1f54-7fff-f340-6f"/>
            <w:bookmarkEnd w:id="17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(12.64) Có Tham: Atthirāga (SA 374–378) – Kinh Tương Ưng)</w:t>
            </w:r>
          </w:p>
        </w:tc>
      </w:tr>
      <w:tr w:rsidR="00925689" w14:paraId="43C49F6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2" w14:textId="77777777" w:rsidR="00925689" w:rsidRDefault="00B53E04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78" w:name="docs-internal-guid-5e9c5016-7fff-2416-ca"/>
            <w:bookmarkEnd w:id="17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Các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Thì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Các 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 –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Trình Tu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</w:t>
            </w:r>
          </w:p>
          <w:p w14:paraId="43C49F6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79" w:name="docs-internal-guid-17ff4994-7fff-4228-ea"/>
            <w:bookmarkEnd w:id="17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(9.36) Thi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n: Jhāna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9 Pháp - Kinh Tăng Chi)</w:t>
            </w:r>
          </w:p>
        </w:tc>
      </w:tr>
      <w:tr w:rsidR="00925689" w14:paraId="43C49F6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6" w14:textId="77777777" w:rsidR="00925689" w:rsidRDefault="00B53E04">
            <w:pPr>
              <w:pStyle w:val="Standard"/>
              <w:numPr>
                <w:ilvl w:val="0"/>
                <w:numId w:val="82"/>
              </w:numPr>
              <w:spacing w:line="276" w:lineRule="auto"/>
            </w:pPr>
            <w:bookmarkStart w:id="180" w:name="docs-internal-guid-c3f8323e-7fff-5d63-3b"/>
            <w:bookmarkEnd w:id="18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Thánh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Ngang Dòng Sông Ma Vương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?</w:t>
            </w:r>
          </w:p>
          <w:p w14:paraId="43C49F6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81" w:name="docs-internal-guid-47ed69b4-7fff-7d11-e0"/>
            <w:bookmarkEnd w:id="18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(34.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Kinh Ngư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i Chăn Bò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(Cū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agopālakasutta)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6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A" w14:textId="77777777" w:rsidR="00925689" w:rsidRDefault="00B53E04">
            <w:pPr>
              <w:pStyle w:val="Standard"/>
              <w:numPr>
                <w:ilvl w:val="0"/>
                <w:numId w:val="8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182" w:name="docs-internal-guid-3ccd893b-7fff-b5f0-ce"/>
            <w:bookmarkEnd w:id="18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bookmarkStart w:id="183" w:name="docs-internal-guid-1afba782-7fff-d3e2-16"/>
            <w:bookmarkEnd w:id="18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6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nh:</w:t>
            </w:r>
          </w:p>
          <w:p w14:paraId="43C49F6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>- Nói chung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4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Bi,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</w:p>
          <w:p w14:paraId="43C49F6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- 2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Vô lư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23.Bi; 24.T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25.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9F7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6F" w14:textId="77777777" w:rsidR="00925689" w:rsidRDefault="00B53E04">
            <w:pPr>
              <w:pStyle w:val="TableContents"/>
              <w:numPr>
                <w:ilvl w:val="0"/>
                <w:numId w:val="82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3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ngài Na Tiên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làm rõ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liên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ng, Hành,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thân này và thân sau. (Phá 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n).</w:t>
            </w:r>
          </w:p>
        </w:tc>
      </w:tr>
      <w:tr w:rsidR="00925689" w14:paraId="43C49F7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F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5" w14:textId="77777777" w:rsidR="00925689" w:rsidRDefault="00B53E04">
            <w:pPr>
              <w:pStyle w:val="TableContents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Bà-la-môn (ngư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mà 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là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t)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khi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5 anh em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Như.</w:t>
            </w:r>
          </w:p>
        </w:tc>
      </w:tr>
      <w:tr w:rsidR="00925689" w14:paraId="43C49F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8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84" w:name="docs-internal-guid-62ca8e91-7fff-a458-2d"/>
            <w:bookmarkEnd w:id="18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Sơ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Lên Thì Đã Vư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t Qua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Ác Ma</w:t>
            </w:r>
          </w:p>
          <w:p w14:paraId="43C49F7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85" w:name="docs-internal-guid-4515e047-7fff-efda-db"/>
            <w:bookmarkEnd w:id="18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26. Kinh Thánh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(Ariyapariyesanasutta)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C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cách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</w:p>
        </w:tc>
      </w:tr>
      <w:tr w:rsidR="00925689" w14:paraId="43C49F8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7F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86" w:name="docs-internal-guid-e31e5a60-7fff-1ec0-84"/>
            <w:bookmarkEnd w:id="18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An Lành,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Chung An Lành?</w:t>
            </w:r>
          </w:p>
          <w:p w14:paraId="43C49F8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87" w:name="docs-internal-guid-36927031-7fff-3666-1e"/>
            <w:bookmarkEnd w:id="18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(218. Kinh A-Na-Lu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t-Đà (I) – Kinh Trung A Hàm)</w:t>
            </w:r>
          </w:p>
        </w:tc>
      </w:tr>
      <w:tr w:rsidR="00925689" w14:paraId="43C49F8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3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Cõi nào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xem là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nh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theo quan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truy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và Nam truy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n?</w:t>
            </w:r>
          </w:p>
        </w:tc>
      </w:tr>
      <w:tr w:rsidR="00925689" w14:paraId="43C49F8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6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 Có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nói: “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cõi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không có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pháp”. Đó là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sai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n!</w:t>
            </w:r>
          </w:p>
        </w:tc>
      </w:tr>
      <w:tr w:rsidR="00925689" w14:paraId="43C49F8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9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Nói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ng: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có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 khi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cõi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hay không?</w:t>
            </w:r>
          </w:p>
        </w:tc>
      </w:tr>
      <w:tr w:rsidR="00925689" w14:paraId="43C49F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8C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88" w:name="docs-internal-guid-28cdcbae-7fff-52ac-4c"/>
            <w:bookmarkEnd w:id="18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Thì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Thông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43C49F8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(Câu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Đa La)</w:t>
            </w:r>
          </w:p>
          <w:p w14:paraId="43C49F8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89" w:name="docs-internal-guid-85d7fec9-7fff-a768-00"/>
            <w:bookmarkEnd w:id="18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573. Ni-Ki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F9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1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90" w:name="docs-internal-guid-cbfa600b-7fff-c351-8c"/>
            <w:bookmarkEnd w:id="19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t-Đa-La Lâm Chung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9F9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91" w:name="docs-internal-guid-2d16c0d3-7fff-0485-12"/>
            <w:bookmarkEnd w:id="19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574.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Tư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9F9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5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92" w:name="docs-internal-guid-5de0c4fe-7fff-1e25-33"/>
            <w:bookmarkEnd w:id="192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Làm Sao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Đang Đi Trên Con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A-La-Hán?</w:t>
            </w:r>
          </w:p>
          <w:p w14:paraId="43C49F9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93" w:name="docs-internal-guid-03ad8e85-7fff-3bdf-84"/>
            <w:bookmarkEnd w:id="19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(Kinh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(3.11)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Tóc: Sattaja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ila (SA 1148, SA2 71) - Tương ưng Kosala –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9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94" w:name="docs-internal-guid-a16e4711-7fff-51e5-1d"/>
            <w:bookmarkEnd w:id="19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Chánh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–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Như Ý Túc</w:t>
            </w:r>
          </w:p>
          <w:p w14:paraId="43C49F9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95" w:name="docs-internal-guid-ab313b3a-7fff-734d-1d"/>
            <w:bookmarkEnd w:id="19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(4.13) Chánh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n: Padhāna (SA 875–876, AN 4.69, AN 4.275* -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))</w:t>
            </w:r>
          </w:p>
        </w:tc>
      </w:tr>
      <w:tr w:rsidR="00925689" w14:paraId="43C49FA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9D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96" w:name="docs-internal-guid-1659bb68-7fff-8892-45"/>
            <w:bookmarkEnd w:id="19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Như Ý Túc</w:t>
            </w:r>
          </w:p>
          <w:p w14:paraId="43C49F9E" w14:textId="77777777" w:rsidR="00925689" w:rsidRDefault="00B53E04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</w:rPr>
            </w:pPr>
            <w:bookmarkStart w:id="197" w:name="docs-internal-guid-70e40f55-7fff-9fe1-88"/>
            <w:bookmarkEnd w:id="197"/>
            <w:r>
              <w:rPr>
                <w:rFonts w:ascii="Cambria" w:hAnsi="Cambria"/>
                <w:i/>
                <w:iCs/>
                <w:color w:val="000000"/>
              </w:rPr>
              <w:t xml:space="preserve">((4.276) Như Ý Túc: Iddhipāda </w:t>
            </w:r>
            <w:r>
              <w:rPr>
                <w:rFonts w:ascii="Cambria" w:hAnsi="Cambria"/>
                <w:i/>
                <w:iCs/>
                <w:color w:val="000000"/>
              </w:rPr>
              <w:t>-(4.13) Chánh C</w:t>
            </w:r>
            <w:r>
              <w:rPr>
                <w:rFonts w:ascii="Cambria" w:hAnsi="Cambria"/>
                <w:i/>
                <w:iCs/>
                <w:color w:val="000000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</w:rPr>
              <w:t>n: Padhāna </w:t>
            </w:r>
          </w:p>
          <w:p w14:paraId="43C49F9F" w14:textId="77777777" w:rsidR="00925689" w:rsidRDefault="00B53E04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</w:rPr>
            </w:pPr>
            <w:r>
              <w:rPr>
                <w:rFonts w:ascii="Cambria" w:hAnsi="Cambria"/>
                <w:i/>
                <w:iCs/>
                <w:color w:val="000000"/>
              </w:rPr>
              <w:t>(SA 875–876, AN 4.69, AN 4.275* - Kinh Tăng Chi B</w:t>
            </w:r>
            <w:r>
              <w:rPr>
                <w:rFonts w:ascii="Cambria" w:hAnsi="Cambria"/>
                <w:i/>
                <w:iCs/>
                <w:color w:val="000000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</w:rPr>
              <w:t>)</w:t>
            </w:r>
          </w:p>
        </w:tc>
      </w:tr>
      <w:tr w:rsidR="00925689" w14:paraId="43C49F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2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198" w:name="docs-internal-guid-d2a1dd63-7fff-e9da-60"/>
            <w:bookmarkEnd w:id="19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Như Ý Túc</w:t>
            </w:r>
          </w:p>
          <w:p w14:paraId="43C49FA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199" w:name="docs-internal-guid-33544f0e-7fff-001f-77"/>
            <w:bookmarkEnd w:id="19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lastRenderedPageBreak/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86 – Kinh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X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Trung A Hàm)</w:t>
            </w:r>
          </w:p>
        </w:tc>
      </w:tr>
      <w:tr w:rsidR="00925689" w14:paraId="43C49F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6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Trong Tích Truy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Pháp Cú có 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là khi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hay thì trong đó có 5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i, 4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làm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này kia,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1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trung nghe.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nói nguyên nhân-&gt; nghe Chánh pháp không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9F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9" w14:textId="77777777" w:rsidR="00925689" w:rsidRDefault="00B53E04">
            <w:pPr>
              <w:pStyle w:val="Standard"/>
              <w:numPr>
                <w:ilvl w:val="0"/>
                <w:numId w:val="8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00" w:name="docs-internal-guid-1d808e86-7fff-16c4-ed"/>
            <w:bookmarkEnd w:id="20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bookmarkStart w:id="201" w:name="docs-internal-guid-8ddbd3aa-7fff-52ad-26"/>
            <w:bookmarkEnd w:id="20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6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nh:</w:t>
            </w:r>
          </w:p>
          <w:p w14:paraId="43C49FAA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bookmarkStart w:id="202" w:name="docs-internal-guid-7467976b-7fff-8013-65"/>
            <w:bookmarkEnd w:id="202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23.Bi; 24.T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; 25. Trí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n)</w:t>
            </w:r>
          </w:p>
          <w:p w14:paraId="43C49FA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Trí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-&gt; </w:t>
            </w:r>
            <w:bookmarkStart w:id="203" w:name="docs-internal-guid-499c9ae2-7fff-153c-bc"/>
            <w:bookmarkEnd w:id="20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như Ý túc (trong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như Ý túc)</w:t>
            </w:r>
          </w:p>
          <w:p w14:paraId="43C49FA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             -&gt; </w:t>
            </w:r>
            <w:bookmarkStart w:id="204" w:name="docs-internal-guid-ba47de8e-7fff-5f4f-5f"/>
            <w:bookmarkEnd w:id="20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 pháp (trong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chi)</w:t>
            </w:r>
          </w:p>
          <w:p w14:paraId="43C49FA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             -&gt; </w:t>
            </w:r>
            <w:bookmarkStart w:id="205" w:name="docs-internal-guid-3ef410e3-7fff-73f2-09"/>
            <w:bookmarkEnd w:id="20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(trong Bát chánh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o)</w:t>
            </w:r>
          </w:p>
        </w:tc>
      </w:tr>
      <w:tr w:rsidR="00925689" w14:paraId="43C49F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A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0" w14:textId="77777777" w:rsidR="00925689" w:rsidRDefault="00B53E04">
            <w:pPr>
              <w:pStyle w:val="TableContents"/>
              <w:numPr>
                <w:ilvl w:val="0"/>
                <w:numId w:val="83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làm sao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</w:t>
            </w:r>
          </w:p>
        </w:tc>
      </w:tr>
      <w:tr w:rsidR="00925689" w14:paraId="43C49F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2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3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FB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6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06" w:name="docs-internal-guid-8068b46e-7fff-8cf6-a8"/>
            <w:bookmarkEnd w:id="20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Dòng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Thích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Vua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-Lưu-Ly Sát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9FB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07" w:name="docs-internal-guid-c149e946-7fff-c7f6-15"/>
            <w:bookmarkEnd w:id="20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34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F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A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08" w:name="docs-internal-guid-79d67495-7fff-e48e-9f"/>
            <w:bookmarkEnd w:id="20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Hai Pháp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Mà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Công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Thành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Báo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Cam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Vô Vi</w:t>
            </w:r>
          </w:p>
          <w:p w14:paraId="43C49FB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09" w:name="docs-internal-guid-479db0ab-7fff-fbfb-07"/>
            <w:bookmarkEnd w:id="20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10 –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20 -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9FC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BE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0" w:name="docs-internal-guid-6054b80d-7fff-17f8-7e"/>
            <w:bookmarkEnd w:id="21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Tu Ngũ Quy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(Tín,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m,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 Thì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</w:t>
            </w:r>
          </w:p>
          <w:p w14:paraId="43C49FB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11" w:name="docs-internal-guid-2812b656-7fff-2e94-eb"/>
            <w:bookmarkEnd w:id="21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– Thiên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m)</w:t>
            </w:r>
          </w:p>
        </w:tc>
      </w:tr>
      <w:tr w:rsidR="00925689" w14:paraId="43C49FC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C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C2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2" w:name="docs-internal-guid-4423f3d4-7fff-4734-07"/>
            <w:bookmarkEnd w:id="21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*Tâm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Trí quy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FC3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- 40 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trí:</w:t>
            </w:r>
          </w:p>
          <w:p w14:paraId="43C49FC4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+ 4 Nhân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Tương Ưng Trí: (1-4)</w:t>
            </w:r>
          </w:p>
          <w:p w14:paraId="43C49FC5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+ 8 Nhân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Trí: (5-12)</w:t>
            </w:r>
          </w:p>
          <w:p w14:paraId="43C49FC6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+ 4 Nhân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Trí: (13-16)</w:t>
            </w:r>
          </w:p>
          <w:p w14:paraId="43C49FC7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+ 9 Nghiệp Trí: (17-25)</w:t>
            </w:r>
          </w:p>
          <w:p w14:paraId="43C49FC8" w14:textId="77777777" w:rsidR="00925689" w:rsidRDefault="00B53E04">
            <w:pPr>
              <w:pStyle w:val="TableContents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+ 7 Nhân Phát Trí: (26-32)</w:t>
            </w:r>
          </w:p>
          <w:p w14:paraId="43C49FC9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+ 8 nhân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trí: (33- 40)</w:t>
            </w:r>
          </w:p>
        </w:tc>
      </w:tr>
      <w:tr w:rsidR="00925689" w14:paraId="43C49FD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C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CC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3" w:name="docs-internal-guid-abe37888-7fff-ec0b-82"/>
            <w:bookmarkEnd w:id="21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c Tu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</w:p>
          <w:p w14:paraId="43C49FC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4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trú</w:t>
            </w:r>
          </w:p>
          <w:p w14:paraId="43C49FC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(theo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o)</w:t>
            </w:r>
          </w:p>
          <w:p w14:paraId="43C49FC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Cách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đèn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</w:p>
          <w:p w14:paraId="43C49FD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Chia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trong Kinh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tâm sân và an trú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FD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Suy xét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a tính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kham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9FD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- 11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ích có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khi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thoát.</w:t>
            </w:r>
          </w:p>
        </w:tc>
      </w:tr>
      <w:tr w:rsidR="00925689" w14:paraId="43C49FD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4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9FD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8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4" w:name="docs-internal-guid-f87b9669-7fff-b591-c0"/>
            <w:bookmarkEnd w:id="21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Hành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Có Công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Vô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Vô Lư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ng?</w:t>
            </w:r>
          </w:p>
          <w:p w14:paraId="43C49FD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15" w:name="docs-internal-guid-06bfded1-7fff-d56d-a3"/>
            <w:bookmarkEnd w:id="21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((6.37)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Thí G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Sáu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n: Cha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gadāna (EA 37.4*) –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Sáu Pháp -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D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C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6" w:name="docs-internal-guid-ecb5fb12-7fff-f812-f3"/>
            <w:bookmarkEnd w:id="21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Báo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  <w:p w14:paraId="43C49FDD" w14:textId="77777777" w:rsidR="00925689" w:rsidRDefault="00B53E04">
            <w:pPr>
              <w:pStyle w:val="Standard"/>
              <w:spacing w:line="276" w:lineRule="auto"/>
            </w:pPr>
            <w:bookmarkStart w:id="217" w:name="docs-internal-guid-fed0219e-7fff-13ad-f2"/>
            <w:bookmarkEnd w:id="21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((3.20) Không Con: Dutiya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aputtaka - (SA 1233, SA2 60)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– Tương Ưng Kosala -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D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0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18" w:name="docs-internal-guid-a257f37f-7fff-29d3-39"/>
            <w:bookmarkEnd w:id="21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Khi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Hãi Thì Hãy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Pháp Ho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Tăng</w:t>
            </w:r>
          </w:p>
          <w:p w14:paraId="43C49FE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19" w:name="docs-internal-guid-f3536f24-7fff-4920-38"/>
            <w:bookmarkEnd w:id="21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(III. Dhajaggam: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Lá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 (S.i,218) – Tương Ưng Sakka –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Thiên Có K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E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4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20" w:name="docs-internal-guid-9faaec37-7fff-5ebe-ab"/>
            <w:bookmarkEnd w:id="22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Tu Ngũ Quy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(Tín,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m,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 Thì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 (2)</w:t>
            </w:r>
          </w:p>
          <w:p w14:paraId="43C49FE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21" w:name="docs-internal-guid-c64c3e5d-7fff-8c38-7c"/>
            <w:bookmarkEnd w:id="22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(48.18)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Hành: 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ipanna (SA 652, SN 48.14) -Tương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– Thiên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m)</w:t>
            </w:r>
          </w:p>
        </w:tc>
      </w:tr>
      <w:tr w:rsidR="00925689" w14:paraId="43C49F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8" w14:textId="77777777" w:rsidR="00925689" w:rsidRDefault="00B53E04">
            <w:pPr>
              <w:pStyle w:val="Standard"/>
              <w:numPr>
                <w:ilvl w:val="0"/>
                <w:numId w:val="8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222" w:name="docs-internal-guid-61645c95-7fff-aea7-63"/>
            <w:bookmarkEnd w:id="22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Pháp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Quán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Đau</w:t>
            </w:r>
          </w:p>
          <w:p w14:paraId="43C49FE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23" w:name="docs-internal-guid-380940cf-7fff-bf7c-46"/>
            <w:bookmarkEnd w:id="22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Kinh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–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9FE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C" w14:textId="77777777" w:rsidR="00925689" w:rsidRDefault="00B53E04">
            <w:pPr>
              <w:pStyle w:val="TableContents"/>
              <w:numPr>
                <w:ilvl w:val="0"/>
                <w:numId w:val="84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52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52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</w:p>
        </w:tc>
      </w:tr>
      <w:tr w:rsidR="00925689" w14:paraId="43C4A00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9FEF" w14:textId="77777777" w:rsidR="00925689" w:rsidRDefault="00B53E04">
            <w:pPr>
              <w:pStyle w:val="TableContents"/>
              <w:numPr>
                <w:ilvl w:val="0"/>
                <w:numId w:val="84"/>
              </w:num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FF"/>
              </w:rPr>
              <w:t>121 Tâm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00FFFF"/>
              </w:rPr>
              <w:t>:</w:t>
            </w:r>
          </w:p>
          <w:p w14:paraId="43C49FF0" w14:textId="77777777" w:rsidR="00925689" w:rsidRDefault="00B53E04">
            <w:pPr>
              <w:pStyle w:val="TableContents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Nói chung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i;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i; Tâm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i; Tâm siêu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9FF1" w14:textId="77777777" w:rsidR="00925689" w:rsidRDefault="00B53E04">
            <w:pPr>
              <w:pStyle w:val="TableContents"/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  <w:shd w:val="clear" w:color="auto" w:fill="00FF7F"/>
              </w:rPr>
              <w:t>1. Tâm D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  <w:shd w:val="clear" w:color="auto" w:fill="00FF7F"/>
              </w:rPr>
              <w:t>ụ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  <w:shd w:val="clear" w:color="auto" w:fill="00FF7F"/>
              </w:rPr>
              <w:t>c gi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  <w:shd w:val="clear" w:color="auto" w:fill="00FF7F"/>
              </w:rPr>
              <w:t>ớ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  <w:shd w:val="clear" w:color="auto" w:fill="00FF7F"/>
              </w:rPr>
              <w:t>i: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00FF7F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(54 tâm), 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11 cõi,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chia làm 3 lo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i: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a.Tâm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n: có 12; b.Tâm vô nhân: có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18; c.Tâm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o: có 24.</w:t>
            </w:r>
          </w:p>
          <w:p w14:paraId="43C49FF2" w14:textId="77777777" w:rsidR="00925689" w:rsidRDefault="00B53E04">
            <w:pPr>
              <w:pStyle w:val="Textbody"/>
              <w:spacing w:before="114" w:after="254" w:line="240" w:lineRule="auto"/>
            </w:pPr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A. 12 Tâm b</w:t>
            </w:r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có 12,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m: Tâm tham (có 8); Tâm sân (có 2); Tâm si (có 2).</w:t>
            </w:r>
          </w:p>
          <w:p w14:paraId="43C49FF3" w14:textId="77777777" w:rsidR="00925689" w:rsidRDefault="00B53E04">
            <w:pPr>
              <w:pStyle w:val="Standard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nghĩa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FF4" w14:textId="77777777" w:rsidR="00925689" w:rsidRDefault="00B53E04">
            <w:pPr>
              <w:pStyle w:val="Textbody"/>
              <w:spacing w:line="240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sanh: có 5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br/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phân chia tâm chúng ta xét 3 khía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nh: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hay không, có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hay không.</w:t>
            </w:r>
          </w:p>
          <w:p w14:paraId="43C49FF5" w14:textId="77777777" w:rsidR="00925689" w:rsidRDefault="00B53E04">
            <w:pPr>
              <w:pStyle w:val="Textbody"/>
              <w:spacing w:line="240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a1. Tâm tham: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00FF7F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8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9FF6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lòng, thích ý.</w:t>
            </w:r>
          </w:p>
          <w:p w14:paraId="43C49FF7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trung bình, bình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9FF8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sai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và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cho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không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9FF9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Ly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Có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và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p.</w:t>
            </w:r>
          </w:p>
          <w:p w14:paraId="43C49FFA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phát, không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không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giúp.</w:t>
            </w:r>
          </w:p>
          <w:p w14:paraId="43C49FFB" w14:textId="77777777" w:rsidR="00925689" w:rsidRDefault="00B53E04">
            <w:pPr>
              <w:pStyle w:val="Textbody"/>
              <w:spacing w:after="83" w:line="240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Có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có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giúp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hay chính mình.</w:t>
            </w:r>
          </w:p>
          <w:p w14:paraId="43C49FFC" w14:textId="77777777" w:rsidR="00925689" w:rsidRDefault="00B53E04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cho tham: có 4</w:t>
            </w:r>
          </w:p>
          <w:p w14:paraId="43C49FFD" w14:textId="77777777" w:rsidR="00925689" w:rsidRDefault="00B53E04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có 4</w:t>
            </w:r>
          </w:p>
          <w:p w14:paraId="43C49FFE" w14:textId="77777777" w:rsidR="00925689" w:rsidRDefault="00B53E04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+ </w:t>
            </w:r>
            <w:bookmarkStart w:id="224" w:name="docs-internal-guid-1944dc15-7fff-b4ff-80"/>
            <w:bookmarkEnd w:id="224"/>
            <w:r>
              <w:rPr>
                <w:rFonts w:ascii="Cambria" w:hAnsi="Cambria"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có 5</w:t>
            </w:r>
          </w:p>
          <w:p w14:paraId="43C49FFF" w14:textId="77777777" w:rsidR="00925689" w:rsidRDefault="00B53E04">
            <w:pPr>
              <w:pStyle w:val="Textbody"/>
              <w:spacing w:after="83" w:line="240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+ </w:t>
            </w:r>
            <w:bookmarkStart w:id="225" w:name="docs-internal-guid-bba3579d-7fff-dfab-61"/>
            <w:bookmarkEnd w:id="225"/>
            <w:r>
              <w:rPr>
                <w:rFonts w:ascii="Cambria" w:hAnsi="Cambria"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ly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có 5</w:t>
            </w:r>
          </w:p>
        </w:tc>
      </w:tr>
      <w:tr w:rsidR="00925689" w14:paraId="43C4A00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1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47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0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5" w14:textId="77777777" w:rsidR="00925689" w:rsidRDefault="00B53E04">
            <w:pPr>
              <w:pStyle w:val="Textbody"/>
              <w:numPr>
                <w:ilvl w:val="0"/>
                <w:numId w:val="85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26" w:name="docs-internal-guid-52734514-7fff-2e56-6b"/>
            <w:bookmarkEnd w:id="22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Ăn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Cho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43C4A00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27" w:name="docs-internal-guid-fb7fb964-7fff-ad3f-ce"/>
            <w:bookmarkEnd w:id="22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Tâm – Tích Truy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</w:tr>
      <w:tr w:rsidR="00925689" w14:paraId="43C4A01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09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28" w:name="docs-internal-guid-ea790b8a-7fff-03b5-e9"/>
            <w:bookmarkEnd w:id="22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7 Phương Pháp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Não (Theo Kinh Trung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)</w:t>
            </w:r>
          </w:p>
          <w:p w14:paraId="43C4A00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tri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0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phòng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0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29" w:name="docs-internal-guid-be09bb94-7fff-ace9-d7"/>
            <w:bookmarkEnd w:id="229"/>
            <w:r>
              <w:rPr>
                <w:rFonts w:ascii="Cambria" w:hAnsi="Cambria"/>
                <w:color w:val="000000"/>
                <w:sz w:val="28"/>
                <w:szCs w:val="28"/>
              </w:rPr>
              <w:t>3.Ph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0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30" w:name="docs-internal-guid-fac7ebaa-7fff-cb3a-20"/>
            <w:bookmarkEnd w:id="230"/>
            <w:r>
              <w:rPr>
                <w:rFonts w:ascii="Cambria" w:hAnsi="Cambria"/>
                <w:color w:val="000000"/>
                <w:sz w:val="28"/>
                <w:szCs w:val="28"/>
              </w:rPr>
              <w:t>4.Ph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kham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0E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31" w:name="docs-internal-guid-635868d6-7fff-e786-6d"/>
            <w:bookmarkEnd w:id="231"/>
            <w:r>
              <w:rPr>
                <w:rFonts w:ascii="Cambria" w:hAnsi="Cambria"/>
                <w:color w:val="000000"/>
                <w:sz w:val="28"/>
                <w:szCs w:val="28"/>
              </w:rPr>
              <w:t>5.Ph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tránh né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0F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32" w:name="docs-internal-guid-b2c41e1c-7fff-0c1f-48"/>
            <w:bookmarkEnd w:id="232"/>
            <w:r>
              <w:rPr>
                <w:rFonts w:ascii="Cambria" w:hAnsi="Cambria"/>
                <w:color w:val="000000"/>
                <w:sz w:val="28"/>
                <w:szCs w:val="28"/>
              </w:rPr>
              <w:t>6.Ph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1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33" w:name="docs-internal-guid-845e741f-7fff-2d76-3a"/>
            <w:bookmarkEnd w:id="233"/>
            <w:r>
              <w:rPr>
                <w:rFonts w:ascii="Cambria" w:hAnsi="Cambria"/>
                <w:color w:val="000000"/>
                <w:sz w:val="28"/>
                <w:szCs w:val="28"/>
              </w:rPr>
              <w:t>7.Ph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do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</w:p>
          <w:p w14:paraId="43C4A01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34" w:name="docs-internal-guid-7468d209-7fff-673a-12"/>
            <w:bookmarkEnd w:id="23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2 -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ho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(Sabbāsavasutta)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1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4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before="86" w:after="86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nói con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t-Bàn là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. Mà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 37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o.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dù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tiên, nhưng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không tu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sau thì không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c. Cho nên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tu [nh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u]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sau, nên 37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 là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tu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A01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7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thân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7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ra vào (xu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gia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ra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) vì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gieo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vào mùa mưa.</w:t>
            </w:r>
          </w:p>
          <w:p w14:paraId="43C4A018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Lai, nguyên nhân 7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ra vô là vì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quá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khuyên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khác đi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tu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a.</w:t>
            </w:r>
          </w:p>
        </w:tc>
      </w:tr>
      <w:tr w:rsidR="00925689" w14:paraId="43C4A01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B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before="86" w:after="86" w:line="276" w:lineRule="auto"/>
              <w:jc w:val="both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dùng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như Ý túc thì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tâm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lâu dài,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su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p.</w:t>
            </w:r>
          </w:p>
        </w:tc>
      </w:tr>
      <w:tr w:rsidR="00925689" w14:paraId="43C4A02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1E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A01F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Câu nói: “Nh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rau mà không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non, còn hơn là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kinh đi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n” ==&gt; Nói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là không đúng. Nguyên nhân.</w:t>
            </w:r>
          </w:p>
          <w:p w14:paraId="43C4A020" w14:textId="77777777" w:rsidR="00925689" w:rsidRDefault="00B53E04">
            <w:pPr>
              <w:pStyle w:val="Standard"/>
              <w:spacing w:before="200" w:after="200" w:line="276" w:lineRule="auto"/>
              <w:jc w:val="both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Trong Kinh Trung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Kinh Trung A Hàm, Kinh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ng A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Hàm, Kinh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có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tu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t: Con [tu theo] ngo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o,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tu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y, ép xác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y,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quy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gì đó...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như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có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tiêu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không? Vì con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như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mà! Nào là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trên gai v.v.. thì con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tiêu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xưa. Cho nên sau khi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con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sanh lên cõi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lành, con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sanh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thiên v.v… ==&gt;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nói: Không có chuy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lastRenderedPageBreak/>
              <w:t>đó. Ông làm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vô, nào là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gai nào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này,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kia,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chân, phơi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ng...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này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cùng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sau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p.</w:t>
            </w:r>
          </w:p>
        </w:tc>
      </w:tr>
      <w:tr w:rsidR="00925689" w14:paraId="43C4A02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3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before="200" w:after="200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giác chi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 hành.</w:t>
            </w:r>
          </w:p>
        </w:tc>
      </w:tr>
      <w:tr w:rsidR="00925689" w14:paraId="43C4A02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6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vô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6</w:t>
            </w:r>
          </w:p>
          <w:p w14:paraId="43C4A027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6</w:t>
            </w:r>
          </w:p>
        </w:tc>
      </w:tr>
      <w:tr w:rsidR="00925689" w14:paraId="43C4A02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A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bookmarkStart w:id="235" w:name="docs-internal-guid-0ee044c0-7fff-2eb9-8c"/>
            <w:bookmarkEnd w:id="23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a2. Tâm sân:</w:t>
            </w: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00FF7F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2</w:t>
            </w:r>
          </w:p>
          <w:p w14:paraId="43C4A02B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36" w:name="docs-internal-guid-221568e9-7fff-22fc-d2"/>
            <w:bookmarkEnd w:id="236"/>
            <w:r>
              <w:rPr>
                <w:rFonts w:ascii="Cambria" w:hAnsi="Cambria"/>
                <w:color w:val="000000"/>
                <w:sz w:val="28"/>
                <w:szCs w:val="28"/>
              </w:rPr>
              <w:t>1. Tâm sân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ưu,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02C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sân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ưu,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A03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2F" w14:textId="77777777" w:rsidR="00925689" w:rsidRDefault="00B53E04">
            <w:pPr>
              <w:pStyle w:val="Heading2"/>
              <w:numPr>
                <w:ilvl w:val="0"/>
                <w:numId w:val="85"/>
              </w:numPr>
              <w:spacing w:after="200"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cách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</w:t>
            </w:r>
          </w:p>
          <w:p w14:paraId="43C4A030" w14:textId="77777777" w:rsidR="00925689" w:rsidRDefault="00B53E04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Tham thì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– sân thì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</w:t>
            </w:r>
          </w:p>
          <w:p w14:paraId="43C4A031" w14:textId="77777777" w:rsidR="00925689" w:rsidRDefault="00B53E04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Tham thì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sân thì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A032" w14:textId="77777777" w:rsidR="00925689" w:rsidRDefault="00B53E04">
            <w:pPr>
              <w:pStyle w:val="Textbody"/>
              <w:numPr>
                <w:ilvl w:val="0"/>
                <w:numId w:val="85"/>
              </w:numPr>
              <w:spacing w:after="0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Tham kéo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sân xua đu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</w:t>
            </w:r>
          </w:p>
          <w:p w14:paraId="43C4A033" w14:textId="77777777" w:rsidR="00925689" w:rsidRDefault="00B53E04">
            <w:pPr>
              <w:pStyle w:val="Textbody"/>
              <w:spacing w:before="86" w:after="86"/>
              <w:jc w:val="both"/>
            </w:pPr>
            <w:bookmarkStart w:id="237" w:name="docs-internal-guid-4f975af1-7fff-13d5-17"/>
            <w:bookmarkEnd w:id="237"/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→ Tâm tham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u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tâm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, nên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ỷ</w:t>
            </w:r>
          </w:p>
          <w:p w14:paraId="43C4A034" w14:textId="77777777" w:rsidR="00925689" w:rsidRDefault="00B53E04">
            <w:pPr>
              <w:pStyle w:val="Textbody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→ Tâm sân khó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(th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ưu)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lan ra thân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(nên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).</w:t>
            </w:r>
          </w:p>
        </w:tc>
      </w:tr>
      <w:tr w:rsidR="00925689" w14:paraId="43C4A0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7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38" w:name="docs-internal-guid-c3d24eef-7fff-b1ac-5f"/>
            <w:bookmarkEnd w:id="23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**Trong Vi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u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Pháp: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ỗ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đi kèm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trong 5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c,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Ưu,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</w:p>
        </w:tc>
      </w:tr>
      <w:tr w:rsidR="00925689" w14:paraId="43C4A03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A" w14:textId="77777777" w:rsidR="00925689" w:rsidRDefault="00B53E04">
            <w:pPr>
              <w:pStyle w:val="TableContents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**Tâm sân không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Tà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vì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tri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lý lu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n), còn tâm sân là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phát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xúc thù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— không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có quan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sai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phát sinh.</w:t>
            </w:r>
          </w:p>
        </w:tc>
      </w:tr>
      <w:tr w:rsidR="00925689" w14:paraId="43C4A03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3D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trình tâm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trong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3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trên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qua 17 sát-na tâm (ch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xét Tâm sân)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03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FF00FF"/>
                <w:sz w:val="28"/>
                <w:szCs w:val="28"/>
              </w:rPr>
            </w:pPr>
            <w:bookmarkStart w:id="239" w:name="docs-internal-guid-b5d9ea40-7fff-82ac-38"/>
            <w:bookmarkEnd w:id="239"/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**Lưu ý: L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 xml:space="preserve"> trình tâm tùy theo lo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i tâm mà có t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i thi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u 7 sát-na tâm ho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c nhi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u nh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t 17 sát-na tâm.</w:t>
            </w:r>
          </w:p>
        </w:tc>
      </w:tr>
      <w:tr w:rsidR="00925689" w14:paraId="43C4A04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1" w14:textId="77777777" w:rsidR="00925689" w:rsidRDefault="00B53E04">
            <w:pPr>
              <w:pStyle w:val="TableContents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 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sân (hay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ưu):</w:t>
            </w:r>
          </w:p>
          <w:p w14:paraId="43C4A042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40" w:name="docs-internal-guid-e4c9fcc9-7fff-cdd5-d0"/>
            <w:bookmarkEnd w:id="240"/>
            <w:r>
              <w:rPr>
                <w:rFonts w:ascii="Cambria" w:hAnsi="Cambria"/>
                <w:color w:val="000000"/>
                <w:sz w:val="28"/>
                <w:szCs w:val="28"/>
              </w:rPr>
              <w:t>1.Tánh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quen sân</w:t>
            </w:r>
          </w:p>
          <w:p w14:paraId="43C4A04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41" w:name="docs-internal-guid-bedc447f-7fff-f2d2-8c"/>
            <w:bookmarkEnd w:id="241"/>
            <w:r>
              <w:rPr>
                <w:rFonts w:ascii="Cambria" w:hAnsi="Cambria"/>
                <w:color w:val="000000"/>
                <w:sz w:val="28"/>
                <w:szCs w:val="28"/>
              </w:rPr>
              <w:t>2.Không suy xét cao siêu</w:t>
            </w:r>
          </w:p>
          <w:p w14:paraId="43C4A04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42" w:name="docs-internal-guid-1d2101de-7fff-06a7-cc"/>
            <w:bookmarkEnd w:id="242"/>
            <w:r>
              <w:rPr>
                <w:rFonts w:ascii="Cambria" w:hAnsi="Cambria"/>
                <w:color w:val="000000"/>
                <w:sz w:val="28"/>
                <w:szCs w:val="28"/>
              </w:rPr>
              <w:t>3.Thi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04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43" w:name="docs-internal-guid-b19b219b-7fff-16e3-14"/>
            <w:bookmarkEnd w:id="243"/>
            <w:r>
              <w:rPr>
                <w:rFonts w:ascii="Cambria" w:hAnsi="Cambria"/>
                <w:color w:val="000000"/>
                <w:sz w:val="28"/>
                <w:szCs w:val="28"/>
              </w:rPr>
              <w:t>4.Thư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cảnh không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</w:tc>
      </w:tr>
      <w:tr w:rsidR="00925689" w14:paraId="43C4A04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8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44" w:name="docs-internal-guid-91d7dcd6-7fff-3731-0c"/>
            <w:bookmarkEnd w:id="24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ác và liên quan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Tâm tham và Tâm sân</w:t>
            </w:r>
          </w:p>
        </w:tc>
      </w:tr>
      <w:tr w:rsidR="00925689" w14:paraId="43C4A04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A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48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B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05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4E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‘Khóc Đòi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Trên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i’</w:t>
            </w:r>
          </w:p>
          <w:p w14:paraId="43C4A04F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lastRenderedPageBreak/>
              <w:t>Ông Bà-la-môn keo ki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cho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a con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trai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t.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con trư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ni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m tin nơi Như Lai, sau 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sanh làm chư Thiên. Sau đó xu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cho cha mình.</w:t>
            </w:r>
          </w:p>
          <w:p w14:paraId="43C4A05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=&gt; 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mình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dùng tâm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thì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làm dù không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không dùng thân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nhưng phư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báu ho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n.</w:t>
            </w:r>
          </w:p>
          <w:p w14:paraId="43C4A051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 xml:space="preserve"> (Tích Truy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iCs/>
                <w:color w:val="000000"/>
                <w:sz w:val="28"/>
                <w:szCs w:val="28"/>
              </w:rPr>
              <w:t>n Pháp Cú)</w:t>
            </w:r>
          </w:p>
        </w:tc>
      </w:tr>
      <w:tr w:rsidR="00925689" w14:paraId="43C4A05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4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45" w:name="docs-internal-guid-ea88f1cb-7fff-ec55-83"/>
            <w:bookmarkEnd w:id="24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Hai Pháp Khi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Cho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Sinh Vào Nhà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Và Hai Pháp Khi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Cho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Sinh Vào Nhà Hào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43C4A05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46" w:name="docs-internal-guid-3ad752a4-7fff-10b0-1b"/>
            <w:bookmarkEnd w:id="24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Khuy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19 –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A05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8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47" w:name="docs-internal-guid-f25438ec-7fff-37a6-02"/>
            <w:bookmarkEnd w:id="24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 Ngh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Cư Sĩ Không Nên Làm</w:t>
            </w:r>
          </w:p>
          <w:p w14:paraId="43C4A05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48" w:name="docs-internal-guid-4f52c293-7fff-4cae-7d"/>
            <w:bookmarkEnd w:id="248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((5.177) Ngư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i Buôn Bán: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Va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ijjā – Chương 5 Pháp –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5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C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49" w:name="docs-internal-guid-f1c5fbde-7fff-7181-c4"/>
            <w:bookmarkEnd w:id="24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Vì Sao Có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Buôn Bán Thành Công, Có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Buôn Bán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…?</w:t>
            </w:r>
          </w:p>
          <w:p w14:paraId="43C4A05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50" w:name="docs-internal-guid-f905e513-7fff-893f-60"/>
            <w:bookmarkEnd w:id="250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Buôn Bán (Va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ijja Sutta) -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– Chương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Pháp – Kinh s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79)</w:t>
            </w:r>
          </w:p>
        </w:tc>
      </w:tr>
      <w:tr w:rsidR="00925689" w14:paraId="43C4A0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5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0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51" w:name="docs-internal-guid-1a64014f-7fff-a62e-10"/>
            <w:bookmarkEnd w:id="25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Rõ Chính Xác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Và Tái Sinh</w:t>
            </w:r>
          </w:p>
          <w:p w14:paraId="43C4A06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52" w:name="docs-internal-guid-0c8044d2-7fff-ce99-29"/>
            <w:bookmarkEnd w:id="25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(136.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Kinh Nghi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Phân Bi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(Mahākammavibha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gasutta) – 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6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4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53" w:name="docs-internal-guid-9e06432b-7fff-36e8-da"/>
            <w:bookmarkEnd w:id="25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A06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Bi</w:t>
            </w:r>
          </w:p>
          <w:p w14:paraId="43C4A06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tâm Bi (</w:t>
            </w:r>
            <w:bookmarkStart w:id="254" w:name="docs-internal-guid-98113d5f-7fff-c17c-10"/>
            <w:bookmarkEnd w:id="254"/>
            <w:r>
              <w:rPr>
                <w:rFonts w:ascii="Cambria" w:hAnsi="Cambria"/>
                <w:color w:val="000000"/>
                <w:sz w:val="28"/>
                <w:szCs w:val="28"/>
              </w:rPr>
              <w:t>Theo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 (Mettā Sutta) -Tăng Chi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Kinh, Chương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Pháp, Kinh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125)</w:t>
            </w:r>
          </w:p>
        </w:tc>
      </w:tr>
      <w:tr w:rsidR="00925689" w14:paraId="43C4A06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9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Chia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kinh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tu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hành lúc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thì có Trì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ng, nhưng sau này không có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a, thì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làm sao?</w:t>
            </w:r>
          </w:p>
        </w:tc>
      </w:tr>
      <w:tr w:rsidR="00925689" w14:paraId="43C4A0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6C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bookmarkStart w:id="255" w:name="docs-internal-guid-369475ea-7fff-4fd1-aa"/>
            <w:bookmarkEnd w:id="25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a3. Tâm si: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2</w:t>
            </w:r>
          </w:p>
          <w:p w14:paraId="43C4A06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56" w:name="docs-internal-guid-5d8f302d-7fff-7df5-6a"/>
            <w:bookmarkEnd w:id="25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1. Tâm si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hoài nghi.</w:t>
            </w:r>
          </w:p>
          <w:p w14:paraId="43C4A06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57" w:name="docs-internal-guid-53a350f9-7fff-992e-ef"/>
            <w:bookmarkEnd w:id="25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2. Tâm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</w:p>
        </w:tc>
      </w:tr>
      <w:tr w:rsidR="00925689" w14:paraId="43C4A07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1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bookmarkStart w:id="258" w:name="docs-internal-guid-0db7f625-7fff-d42f-6f"/>
            <w:bookmarkEnd w:id="25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+Hoài nghi: </w:t>
            </w:r>
            <w:bookmarkStart w:id="259" w:name="docs-internal-guid-70c6cf92-7fff-0127-f2"/>
            <w:bookmarkEnd w:id="259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có 8 và phân thành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40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</w:t>
            </w:r>
          </w:p>
          <w:p w14:paraId="43C4A07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0" w:name="docs-internal-guid-c2330265-7fff-2f43-bc"/>
            <w:bookmarkEnd w:id="260"/>
            <w:r>
              <w:rPr>
                <w:rFonts w:ascii="Cambria" w:hAnsi="Cambria"/>
                <w:color w:val="000000"/>
                <w:sz w:val="28"/>
                <w:szCs w:val="28"/>
              </w:rPr>
              <w:t>A.Hoài nghi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có 5</w:t>
            </w:r>
          </w:p>
          <w:p w14:paraId="43C4A07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1" w:name="docs-internal-guid-860d451d-7fff-47cc-98"/>
            <w:bookmarkEnd w:id="261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B. Hoài nghi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Pháp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có 4</w:t>
            </w:r>
          </w:p>
          <w:p w14:paraId="43C4A07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2" w:name="docs-internal-guid-410051e8-7fff-5c2a-8d"/>
            <w:bookmarkEnd w:id="262"/>
            <w:r>
              <w:rPr>
                <w:rFonts w:ascii="Cambria" w:hAnsi="Cambria"/>
                <w:color w:val="000000"/>
                <w:sz w:val="28"/>
                <w:szCs w:val="28"/>
              </w:rPr>
              <w:t>C.Hoài nghi Tăng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có 2</w:t>
            </w:r>
          </w:p>
          <w:p w14:paraId="43C4A07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3" w:name="docs-internal-guid-7c8389a2-7fff-7604-c1"/>
            <w:bookmarkEnd w:id="263"/>
            <w:r>
              <w:rPr>
                <w:rFonts w:ascii="Cambria" w:hAnsi="Cambria"/>
                <w:color w:val="000000"/>
                <w:sz w:val="28"/>
                <w:szCs w:val="28"/>
              </w:rPr>
              <w:t>D.Hoài nghi Tam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có 3</w:t>
            </w:r>
          </w:p>
          <w:p w14:paraId="43C4A07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4" w:name="docs-internal-guid-29e61ec7-7fff-98ba-d6"/>
            <w:bookmarkEnd w:id="264"/>
            <w:r>
              <w:rPr>
                <w:rFonts w:ascii="Cambria" w:hAnsi="Cambria"/>
                <w:color w:val="000000"/>
                <w:sz w:val="28"/>
                <w:szCs w:val="28"/>
              </w:rPr>
              <w:t>E.Hoài nghi Quá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5</w:t>
            </w:r>
          </w:p>
          <w:p w14:paraId="43C4A07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5" w:name="docs-internal-guid-af6546e7-7fff-ab92-f4"/>
            <w:bookmarkEnd w:id="265"/>
            <w:r>
              <w:rPr>
                <w:rFonts w:ascii="Cambria" w:hAnsi="Cambria"/>
                <w:color w:val="000000"/>
                <w:sz w:val="28"/>
                <w:szCs w:val="28"/>
              </w:rPr>
              <w:t>F.Hoài nghi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lai có 5</w:t>
            </w:r>
          </w:p>
          <w:p w14:paraId="43C4A07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6" w:name="docs-internal-guid-302268b2-7fff-3820-50"/>
            <w:bookmarkEnd w:id="266"/>
            <w:r>
              <w:rPr>
                <w:rFonts w:ascii="Cambria" w:hAnsi="Cambria"/>
                <w:color w:val="000000"/>
                <w:sz w:val="28"/>
                <w:szCs w:val="28"/>
              </w:rPr>
              <w:t>G.Hoài nghi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có 5</w:t>
            </w:r>
          </w:p>
          <w:p w14:paraId="43C4A07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67" w:name="docs-internal-guid-efc559a7-7fff-5107-4f"/>
            <w:bookmarkEnd w:id="267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H. Hoài nghi Pháp y tương sinh </w:t>
            </w:r>
            <w:bookmarkStart w:id="268" w:name="docs-internal-guid-ae4220ad-7fff-62d6-1f"/>
            <w:bookmarkEnd w:id="268"/>
            <w:r>
              <w:rPr>
                <w:rFonts w:ascii="Cambria" w:hAnsi="Cambria"/>
                <w:color w:val="000000"/>
                <w:sz w:val="28"/>
                <w:szCs w:val="28"/>
              </w:rPr>
              <w:t>có 11</w:t>
            </w:r>
          </w:p>
        </w:tc>
      </w:tr>
      <w:tr w:rsidR="00925689" w14:paraId="43C4A07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C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: </w:t>
            </w:r>
            <w:bookmarkStart w:id="269" w:name="docs-internal-guid-4ef34a42-7fff-5acb-15"/>
            <w:bookmarkEnd w:id="269"/>
            <w:r>
              <w:rPr>
                <w:rFonts w:ascii="Cambria" w:hAnsi="Cambria"/>
                <w:color w:val="000000"/>
                <w:sz w:val="28"/>
                <w:szCs w:val="28"/>
              </w:rPr>
              <w:t> là tán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lau chau, say mê, điên cu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quên mình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tỉnh táo hay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mình,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an v.v…</w:t>
            </w:r>
          </w:p>
        </w:tc>
      </w:tr>
      <w:tr w:rsidR="00925689" w14:paraId="43C4A08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7F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bookmarkStart w:id="270" w:name="docs-internal-guid-958c3e23-7fff-ea73-55"/>
            <w:bookmarkEnd w:id="27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hai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Si (si + hoài nghi, si +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)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là tâm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(upekkhā vedanā) vì chúng không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hay ưu – do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mù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mơ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, không rõ ràng, và không có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 gây khoái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hay khó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rõ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A08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2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71" w:name="docs-internal-guid-9d2226af-7fff-0d31-38"/>
            <w:bookmarkEnd w:id="27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+Nhân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si có 2:</w:t>
            </w:r>
          </w:p>
          <w:p w14:paraId="43C4A08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72" w:name="docs-internal-guid-af936fbe-7fff-6ea8-da"/>
            <w:bookmarkEnd w:id="272"/>
            <w:r>
              <w:rPr>
                <w:rFonts w:ascii="Cambria" w:hAnsi="Cambria"/>
                <w:color w:val="000000"/>
                <w:sz w:val="28"/>
                <w:szCs w:val="28"/>
              </w:rPr>
              <w:t>1. Không khéo tác ý</w:t>
            </w:r>
          </w:p>
          <w:p w14:paraId="43C4A08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273" w:name="docs-internal-guid-711ffad5-7fff-facd-ff"/>
            <w:bookmarkEnd w:id="273"/>
            <w:r>
              <w:rPr>
                <w:rFonts w:ascii="Cambria" w:hAnsi="Cambria"/>
                <w:color w:val="000000"/>
                <w:sz w:val="28"/>
                <w:szCs w:val="28"/>
              </w:rPr>
              <w:t>2. Pháp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(phi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não) làm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</w:t>
            </w:r>
          </w:p>
        </w:tc>
      </w:tr>
      <w:tr w:rsidR="00925689" w14:paraId="43C4A08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7" w14:textId="77777777" w:rsidR="00925689" w:rsidRDefault="00B53E04">
            <w:pPr>
              <w:pStyle w:val="Textbody"/>
              <w:numPr>
                <w:ilvl w:val="0"/>
                <w:numId w:val="85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74" w:name="docs-internal-guid-bc7c98f4-7fff-d2a0-a9"/>
            <w:bookmarkEnd w:id="27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có 3 pháp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tính: là tham, tà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và si</w:t>
            </w:r>
          </w:p>
          <w:p w14:paraId="43C4A08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08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08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Tà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08B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Vô minh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</w:tc>
      </w:tr>
      <w:tr w:rsidR="00925689" w14:paraId="43C4A08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8E" w14:textId="77777777" w:rsidR="00925689" w:rsidRDefault="00B53E04">
            <w:pPr>
              <w:pStyle w:val="Standard"/>
              <w:numPr>
                <w:ilvl w:val="0"/>
                <w:numId w:val="85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-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“Khi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mà 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thì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thai qua thân khác có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không?”</w:t>
            </w:r>
          </w:p>
        </w:tc>
      </w:tr>
      <w:tr w:rsidR="00925689" w14:paraId="43C4A09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0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49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09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4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75" w:name="docs-internal-guid-6d8f86fa-7fff-c82f-90"/>
            <w:bookmarkEnd w:id="27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 Siêng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Kinh, Siêng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t, Tinh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Tư Duy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43C4A09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76" w:name="docs-internal-guid-45f9d7e3-7fff-e879-0d"/>
            <w:bookmarkEnd w:id="27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1251.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Kinh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09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8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77" w:name="docs-internal-guid-9495d6bb-7fff-044a-0f"/>
            <w:bookmarkEnd w:id="27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-kheo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Mang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Con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Ta Vào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43C4A09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=&gt;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Không vì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nói mà mình thành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hay không vì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nói mà mình thành k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xa, không vì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nói mà mình đi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sát, cũng không vì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ta nói mà mình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A-la-hán, mà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mình tu.</w:t>
            </w:r>
          </w:p>
          <w:p w14:paraId="43C4A09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78" w:name="docs-internal-guid-c9313501-7fff-1c3c-6b"/>
            <w:bookmarkEnd w:id="278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1258. Gia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09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9D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79" w:name="docs-internal-guid-abdbde8a-7fff-384f-4c"/>
            <w:bookmarkEnd w:id="27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Không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Tính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Phư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Báu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4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Lưu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A09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80" w:name="docs-internal-guid-df9c8a3c-7fff-54fe-09"/>
            <w:bookmarkEnd w:id="280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(55.41) Sung Mãn 1: Pa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ṭ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hama-abhisanda (SA 841) -  5.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Phư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 Sung Mãn V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K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: Sagāthakapuññābhisandavagga - Kinh Tương Ưng)</w:t>
            </w:r>
          </w:p>
        </w:tc>
      </w:tr>
      <w:tr w:rsidR="00925689" w14:paraId="43C4A0A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1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1" w:name="docs-internal-guid-f261a0ef-7fff-f75c-ab"/>
            <w:bookmarkEnd w:id="28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Ngũ căn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cho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A-la-hán (2)</w:t>
            </w:r>
          </w:p>
          <w:p w14:paraId="43C4A0A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82" w:name="docs-internal-guid-7742b26a-7fff-117d-e2"/>
            <w:bookmarkEnd w:id="28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Thanh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nh: Suddhikavagga –Chương 48 – Tương Ưng Căn - 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5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3" w:name="docs-internal-guid-302e6e52-7fff-2a4a-1c"/>
            <w:bookmarkEnd w:id="28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Ngũ căn (S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2): Tín,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m,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nh,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</w:p>
          <w:p w14:paraId="43C4A0A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84" w:name="docs-internal-guid-1afbc7e7-7fff-4432-5f"/>
            <w:bookmarkEnd w:id="28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((48.10) Phân Bi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2: Dutiyavibha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ṅ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ga (SA 647, SA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658*, SA 655*) –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A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9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5" w:name="docs-internal-guid-6152d5fe-7fff-69f0-3b"/>
            <w:bookmarkEnd w:id="28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Ôn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12 Tâm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A0AA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</w:pPr>
            <w:bookmarkStart w:id="286" w:name="docs-internal-guid-1ee601b3-7fff-8734-2b"/>
            <w:bookmarkEnd w:id="286"/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i chi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u 10 Ki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i 12 Tâm b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E300E3"/>
                <w:sz w:val="28"/>
                <w:szCs w:val="28"/>
              </w:rPr>
              <w:t>n</w:t>
            </w:r>
          </w:p>
        </w:tc>
      </w:tr>
      <w:tr w:rsidR="00925689" w14:paraId="43C4A0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D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7" w:name="docs-internal-guid-78b1e090-7fff-c302-67"/>
            <w:bookmarkEnd w:id="28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Sơ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Tu-đà-hoàn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ba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(Thân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Nghi)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là đo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5 tâm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m: 4 tâm Tham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Tà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n, 1 Tâm si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Hoài nghi.</w:t>
            </w:r>
          </w:p>
        </w:tc>
      </w:tr>
      <w:tr w:rsidR="00925689" w14:paraId="43C4A0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A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0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8" w:name="docs-internal-guid-e24a68c2-7fff-fefb-84"/>
            <w:bookmarkEnd w:id="28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*Vô minh (Avijjā)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sâu trong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n, tuy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rõ trong 2 tâm si, nhưng luôn gián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trong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n.</w:t>
            </w:r>
          </w:p>
        </w:tc>
      </w:tr>
      <w:tr w:rsidR="00925689" w14:paraId="43C4A0B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3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89" w:name="docs-internal-guid-1a0a5394-7fff-2813-62"/>
            <w:bookmarkEnd w:id="28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*Lưu ý: Hai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Tà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và Ngã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không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sinh (đi cùng nhau)</w:t>
            </w:r>
          </w:p>
        </w:tc>
      </w:tr>
      <w:tr w:rsidR="00925689" w14:paraId="43C4A0B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6" w14:textId="77777777" w:rsidR="00925689" w:rsidRDefault="00B53E04">
            <w:pPr>
              <w:pStyle w:val="TableContents"/>
              <w:numPr>
                <w:ilvl w:val="0"/>
                <w:numId w:val="86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Các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tóm lư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trình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sát-na tâm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đó.</w:t>
            </w:r>
          </w:p>
        </w:tc>
      </w:tr>
      <w:tr w:rsidR="00925689" w14:paraId="43C4A0B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B9" w14:textId="77777777" w:rsidR="00925689" w:rsidRDefault="00B53E04">
            <w:pPr>
              <w:pStyle w:val="TableContents"/>
              <w:numPr>
                <w:ilvl w:val="0"/>
                <w:numId w:val="86"/>
              </w:numPr>
              <w:spacing w:before="57" w:after="57" w:line="276" w:lineRule="auto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>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 xml:space="preserve"> trình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>:</w:t>
            </w:r>
          </w:p>
          <w:p w14:paraId="43C4A0BA" w14:textId="77777777" w:rsidR="00925689" w:rsidRDefault="00B53E04">
            <w:pPr>
              <w:pStyle w:val="TableContents"/>
              <w:spacing w:before="114" w:after="114"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VD1: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Còn Nghe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Rõ Ràng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Nói Ngh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ch Ý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Con, Và Do Đó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Sân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Các Sát-Na "Ti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n" Và "Suy Xét".</w:t>
            </w:r>
          </w:p>
          <w:p w14:paraId="43C4A0BB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(L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Trình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Nhĩ Môn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Cambria" w:hAnsi="Cambria"/>
                <w:i/>
                <w:color w:val="000000"/>
                <w:sz w:val="28"/>
                <w:szCs w:val="28"/>
              </w:rPr>
              <w:t>Sotadvāra-Maranasanna-Vithi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).</w:t>
            </w:r>
          </w:p>
          <w:p w14:paraId="43C4A0BC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(B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14 sát-na tâm)</w:t>
            </w:r>
          </w:p>
          <w:p w14:paraId="43C4A0BD" w14:textId="77777777" w:rsidR="00925689" w:rsidRDefault="00B53E04">
            <w:pPr>
              <w:pStyle w:val="TableContents"/>
              <w:spacing w:before="171" w:after="171"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VD2: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Chi Ti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Trình Tâm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Cho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Tuy Các Căn Không Ho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(Không Nghe,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y, Bi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Bên Ngoài), Nhưng Trong Tâm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 Lên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Sâu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Pháp,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Đó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Tái Sinh Vào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Lành.</w:t>
            </w:r>
          </w:p>
          <w:p w14:paraId="43C4A0B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+ (B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11 sát-na tâm).</w:t>
            </w:r>
          </w:p>
        </w:tc>
      </w:tr>
      <w:tr w:rsidR="00925689" w14:paraId="43C4A0C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1" w14:textId="77777777" w:rsidR="00925689" w:rsidRDefault="00B53E04">
            <w:pPr>
              <w:pStyle w:val="Standard"/>
              <w:numPr>
                <w:ilvl w:val="0"/>
                <w:numId w:val="86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90" w:name="docs-internal-guid-343ae9ec-7fff-5bec-b4"/>
            <w:bookmarkEnd w:id="29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*Lưu ý: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trình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10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15 sát-na tâm, thông thư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có 7 trư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p.</w:t>
            </w:r>
          </w:p>
        </w:tc>
      </w:tr>
      <w:tr w:rsidR="00925689" w14:paraId="43C4A0C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3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50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0C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7" w14:textId="77777777" w:rsidR="00925689" w:rsidRDefault="00B53E04">
            <w:pPr>
              <w:pStyle w:val="Textbody"/>
              <w:numPr>
                <w:ilvl w:val="0"/>
                <w:numId w:val="87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91" w:name="docs-internal-guid-05c40e8a-7fff-8af9-ad"/>
            <w:bookmarkEnd w:id="29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Nghe Pháp Và Kính Pháp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Con Nhái Trong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</w:p>
          <w:p w14:paraId="43C4A0C8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92" w:name="docs-internal-guid-be7fb29f-7fff-2b20-d3"/>
            <w:bookmarkEnd w:id="29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(51. 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Lâu Ðài Tiên Nhái: Ma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ṇḍ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ūkadevaputtavimāna - B. Lâu Đài Nam Gi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(Purisavimāna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 - Ph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m Đ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i Xa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5: Mahārathavagga – Chuy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 Thiên Cung -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0C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B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93" w:name="docs-internal-guid-6ace2686-7fff-4b1d-57"/>
            <w:bookmarkEnd w:id="29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, Vui Do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Đâu Sanh?</w:t>
            </w:r>
          </w:p>
          <w:p w14:paraId="43C4A0C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294" w:name="docs-internal-guid-89147224-7fff-77c5-31"/>
            <w:bookmarkEnd w:id="294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340. A-Chi-La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0D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CF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295" w:name="docs-internal-guid-4d5cb1e6-7fff-daeb-7b"/>
            <w:bookmarkEnd w:id="29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12 Nhân Duyên Là Gì?</w:t>
            </w:r>
          </w:p>
          <w:p w14:paraId="43C4A0D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Vô minh</w:t>
            </w:r>
          </w:p>
          <w:p w14:paraId="43C4A0D1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 </w:t>
            </w:r>
            <w:bookmarkStart w:id="296" w:name="docs-internal-guid-17e90cda-7fff-0f71-8a"/>
            <w:bookmarkEnd w:id="29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Hành: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3: Thân hành,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hành, ý hành</w:t>
            </w:r>
          </w:p>
          <w:p w14:paraId="43C4A0D2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lastRenderedPageBreak/>
              <w:t>-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6: Nhãn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thân, nhĩ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thân,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thân, thân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thân, ý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thân.</w:t>
            </w:r>
          </w:p>
          <w:p w14:paraId="43C4A0D3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Danh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hành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n.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bookmarkStart w:id="297" w:name="docs-internal-guid-42e9b121-7fff-bfeb-48"/>
            <w:bookmarkEnd w:id="297"/>
            <w:r>
              <w:rPr>
                <w:rFonts w:ascii="Cambria" w:hAnsi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i,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do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thành.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cùng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Danh,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là Danh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c.</w:t>
            </w:r>
          </w:p>
          <w:p w14:paraId="43C4A0D4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có 6: Nhãn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nhĩ,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thân, ý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0D5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Xúc: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6: Nhãn xúc thân, nhĩ xúc thân,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xúc thân,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xúc thân, thân xúc thân, ý xúc thân</w:t>
            </w:r>
          </w:p>
          <w:p w14:paraId="43C4A0D6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có 3: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vui,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ẳ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vui</w:t>
            </w:r>
          </w:p>
          <w:p w14:paraId="43C4A0D7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Ái: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3: 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ái,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ái,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ái</w:t>
            </w:r>
          </w:p>
          <w:p w14:paraId="43C4A0D8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có 4: </w:t>
            </w:r>
            <w:bookmarkStart w:id="298" w:name="docs-internal-guid-6d91a65f-7fff-96e0-3c"/>
            <w:bookmarkEnd w:id="298"/>
            <w:r>
              <w:rPr>
                <w:rFonts w:ascii="Cambria" w:hAnsi="Cambria"/>
                <w:color w:val="000000"/>
                <w:sz w:val="28"/>
                <w:szCs w:val="28"/>
              </w:rPr>
              <w:t>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Ngã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</w:p>
          <w:p w14:paraId="43C4A0D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có 3: </w:t>
            </w:r>
            <w:bookmarkStart w:id="299" w:name="docs-internal-guid-e7d524f6-7fff-d366-e1"/>
            <w:bookmarkEnd w:id="299"/>
            <w:r>
              <w:rPr>
                <w:rFonts w:ascii="Cambria" w:hAnsi="Cambria"/>
                <w:color w:val="000000"/>
                <w:sz w:val="28"/>
                <w:szCs w:val="28"/>
              </w:rPr>
              <w:t>D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0D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- Sanh, già,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t...</w:t>
            </w:r>
          </w:p>
          <w:p w14:paraId="43C4A0D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00" w:name="docs-internal-guid-56b3fe6a-7fff-0587-54"/>
            <w:bookmarkEnd w:id="300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336. PHÁP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NGHĨA THUY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0D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D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DE" w14:textId="77777777" w:rsidR="00925689" w:rsidRDefault="00B53E04">
            <w:pPr>
              <w:pStyle w:val="TableContents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i: “Kh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đâu sanh ra?”</w:t>
            </w:r>
          </w:p>
        </w:tc>
      </w:tr>
      <w:tr w:rsidR="00925689" w14:paraId="43C4A0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1" w14:textId="77777777" w:rsidR="00925689" w:rsidRDefault="00B53E04">
            <w:pPr>
              <w:pStyle w:val="TableContents"/>
              <w:numPr>
                <w:ilvl w:val="0"/>
                <w:numId w:val="88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ỳ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-kheo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có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thông, có nghi ng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thân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này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là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t, nư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c,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a, gió) sau khi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thì đi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đâu? Ngài lên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vòng các cõi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nhưng không ai tr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c, cu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cùng quay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t.</w:t>
            </w:r>
          </w:p>
        </w:tc>
      </w:tr>
      <w:tr w:rsidR="00925689" w14:paraId="43C4A0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4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before="29" w:after="29" w:line="276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xưa quý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nghĩ mình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[căn] là mình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t. Không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i! Có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[căn] thì Phi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não nhi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u.</w:t>
            </w:r>
          </w:p>
        </w:tc>
      </w:tr>
      <w:tr w:rsidR="00925689" w14:paraId="43C4A0E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7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before="86" w:after="86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Ôn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9 nơi trú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c.</w:t>
            </w:r>
          </w:p>
          <w:p w14:paraId="43C4A0E8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jc w:val="both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tư duy chín nơi trú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c, [thì]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nói ngư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đó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ễ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thoát,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 A-la-hán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đó nha.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sao?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lõi Tam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(t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là ba cõi)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chín nơi trú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[thì]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làm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quý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cũng ngán, không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vô luân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đâu. Cho nên có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cách tu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m.</w:t>
            </w:r>
          </w:p>
        </w:tc>
      </w:tr>
      <w:tr w:rsidR="00925689" w14:paraId="43C4A0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EB" w14:textId="77777777" w:rsidR="00925689" w:rsidRDefault="00B53E04">
            <w:pPr>
              <w:pStyle w:val="Standard"/>
              <w:spacing w:line="276" w:lineRule="auto"/>
              <w:ind w:left="113" w:hanging="340"/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</w:pPr>
            <w:bookmarkStart w:id="301" w:name="docs-internal-guid-3c2aa5f3-7fff-7ca2-30"/>
            <w:bookmarkEnd w:id="301"/>
            <w:r>
              <w:rPr>
                <w:rFonts w:ascii="Cambria" w:hAnsi="Cambria"/>
                <w:b/>
                <w:bCs/>
                <w:color w:val="FF00FF"/>
                <w:sz w:val="28"/>
                <w:szCs w:val="28"/>
              </w:rPr>
              <w:t>(B) Tâm Vô Nhân (Ahetuka Citta): có 18</w:t>
            </w:r>
          </w:p>
          <w:p w14:paraId="43C4A0EC" w14:textId="77777777" w:rsidR="00925689" w:rsidRDefault="00B53E04">
            <w:pPr>
              <w:pStyle w:val="Standard"/>
              <w:spacing w:line="276" w:lineRule="auto"/>
              <w:ind w:left="227" w:hanging="340"/>
            </w:pPr>
            <w:bookmarkStart w:id="302" w:name="docs-internal-guid-9ea91c48-7fff-a0e5-7d"/>
            <w:bookmarkEnd w:id="302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B1. 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t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n (Akusala vipāka citta)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7:</w:t>
            </w:r>
          </w:p>
          <w:p w14:paraId="43C4A0ED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303" w:name="docs-internal-guid-922c3d7d-7fff-cead-b5"/>
            <w:bookmarkEnd w:id="303"/>
            <w:r>
              <w:rPr>
                <w:rFonts w:ascii="Cambria" w:hAnsi="Cambria"/>
                <w:color w:val="000000"/>
                <w:sz w:val="28"/>
                <w:szCs w:val="28"/>
              </w:rPr>
              <w:t>1.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Nhãn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: </w:t>
            </w:r>
            <w:bookmarkStart w:id="304" w:name="docs-internal-guid-6c1dd810-7fff-c41c-cb"/>
            <w:bookmarkEnd w:id="304"/>
            <w:r>
              <w:rPr>
                <w:rFonts w:ascii="Cambria" w:hAnsi="Cambria"/>
                <w:color w:val="000000"/>
                <w:sz w:val="28"/>
                <w:szCs w:val="28"/>
              </w:rPr>
              <w:t>chỉ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A0EE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Nhãn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có 4</w:t>
            </w:r>
          </w:p>
          <w:p w14:paraId="43C4A0EF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Nhĩ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thanh.</w:t>
            </w:r>
          </w:p>
          <w:p w14:paraId="43C4A0F0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Nhĩ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có 4</w:t>
            </w:r>
          </w:p>
          <w:p w14:paraId="43C4A0F1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khí.</w:t>
            </w:r>
          </w:p>
          <w:p w14:paraId="43C4A0F2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có 4</w:t>
            </w:r>
          </w:p>
          <w:p w14:paraId="43C4A0F3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</w:p>
          <w:p w14:paraId="43C4A0F4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có 4</w:t>
            </w:r>
          </w:p>
          <w:p w14:paraId="43C4A0F5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5.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chỉ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xúc không thích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p.</w:t>
            </w:r>
          </w:p>
          <w:p w14:paraId="43C4A0F6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có 4</w:t>
            </w:r>
          </w:p>
          <w:p w14:paraId="43C4A0F7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6.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thâu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ngũ</w:t>
            </w:r>
          </w:p>
          <w:p w14:paraId="43C4A0F8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thu: có 3</w:t>
            </w:r>
          </w:p>
          <w:p w14:paraId="43C4A0F9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Thẩm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ngũ</w:t>
            </w:r>
          </w:p>
          <w:p w14:paraId="43C4A0FA" w14:textId="77777777" w:rsidR="00925689" w:rsidRDefault="00B53E04">
            <w:pPr>
              <w:pStyle w:val="Textbody"/>
              <w:spacing w:after="0" w:line="28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có 3</w:t>
            </w:r>
          </w:p>
        </w:tc>
      </w:tr>
      <w:tr w:rsidR="00925689" w14:paraId="43C4A0F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FC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51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FD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10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0F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0" w14:textId="77777777" w:rsidR="00925689" w:rsidRDefault="00B53E04">
            <w:pPr>
              <w:pStyle w:val="Standard"/>
              <w:numPr>
                <w:ilvl w:val="0"/>
                <w:numId w:val="88"/>
              </w:numPr>
              <w:shd w:val="clear" w:color="auto" w:fill="FFFFFF"/>
              <w:spacing w:before="29" w:after="29"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Khinh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ỏ</w:t>
            </w:r>
          </w:p>
          <w:p w14:paraId="43C4A101" w14:textId="77777777" w:rsidR="00925689" w:rsidRDefault="00B53E04">
            <w:pPr>
              <w:pStyle w:val="Standard"/>
              <w:shd w:val="clear" w:color="auto" w:fill="FFFFFF"/>
              <w:spacing w:line="276" w:lineRule="auto"/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(Kinh 1030. Tam-B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-Đ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- 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Kinh T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p A Hàm).</w:t>
            </w:r>
          </w:p>
        </w:tc>
      </w:tr>
      <w:tr w:rsidR="00925689" w14:paraId="43C4A10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4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Nên Nguy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Như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  <w:p w14:paraId="43C4A105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(Đ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y 12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nguy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theo Kinh Trung A Hàm)</w:t>
            </w:r>
          </w:p>
          <w:p w14:paraId="43C4A106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(Kinh 105 Kinh Nguy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n – Ph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 xml:space="preserve"> 10 c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i/>
                <w:color w:val="000000"/>
                <w:sz w:val="28"/>
                <w:szCs w:val="28"/>
              </w:rPr>
              <w:t>a Kinh Trung A Hàm)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A10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9" w14:textId="77777777" w:rsidR="00925689" w:rsidRDefault="00B53E04">
            <w:pPr>
              <w:pStyle w:val="TableContents"/>
              <w:numPr>
                <w:ilvl w:val="0"/>
                <w:numId w:val="88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“Làm sao con bi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là con vào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Pháp, b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Tăng, thành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Thánh gi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là Tùy tín hành?”</w:t>
            </w:r>
          </w:p>
        </w:tc>
      </w:tr>
      <w:tr w:rsidR="00925689" w14:paraId="43C4A11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0C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05" w:name="docs-internal-guid-5bc6e113-7fff-cee6-48"/>
            <w:bookmarkEnd w:id="30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Thêm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</w:t>
            </w:r>
          </w:p>
          <w:p w14:paraId="43C4A10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Tư là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A10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sanh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xúc</w:t>
            </w:r>
          </w:p>
          <w:p w14:paraId="43C4A10F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các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sai bi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t?</w:t>
            </w:r>
          </w:p>
          <w:p w14:paraId="43C4A110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các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c?</w:t>
            </w:r>
          </w:p>
          <w:p w14:paraId="43C4A111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nào là 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đo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di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t?</w:t>
            </w:r>
          </w:p>
          <w:p w14:paraId="43C4A11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06" w:name="docs-internal-guid-7e65da8e-7fff-1de8-7a"/>
            <w:bookmarkEnd w:id="306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(Trích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Kinh (6.63) Pháp Môn Quy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Tr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ch: Nibbedhika (T 57, MA 111) – Kinh Tăng Chi)</w:t>
            </w:r>
          </w:p>
        </w:tc>
      </w:tr>
      <w:tr w:rsidR="00925689" w14:paraId="43C4A11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1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15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07" w:name="docs-internal-guid-9c856d23-7fff-ac78-8e"/>
            <w:bookmarkEnd w:id="30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K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Hoàn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Nghi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 Theo Vi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Pháp, Lu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Thanh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</w:t>
            </w:r>
          </w:p>
          <w:p w14:paraId="43C4A116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1.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ý (Tâm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tư: cetana) – 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quy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chính</w:t>
            </w:r>
          </w:p>
          <w:p w14:paraId="43C4A117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2.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(āramma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cho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A118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3.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tâm (citta-bala)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tùy tâm chánh/ tà,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nh/ 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</w:t>
            </w:r>
          </w:p>
          <w:p w14:paraId="43C4A119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4. Tình hu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(kamma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ṭṭ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hāna)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sinh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hành vi</w:t>
            </w:r>
          </w:p>
          <w:p w14:paraId="43C4A11A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5.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báo (vipāka)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– k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hay tương lai</w:t>
            </w:r>
          </w:p>
        </w:tc>
      </w:tr>
      <w:tr w:rsidR="00925689" w14:paraId="43C4A12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1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1D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08" w:name="docs-internal-guid-4eadcf83-7fff-8747-ac"/>
            <w:bookmarkEnd w:id="30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Trì Và Công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Trai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A11E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 A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tu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nh, ai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đư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báo an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này và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sau, ai mu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sanh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thì hãy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tu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Bát quan Trai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i.</w:t>
            </w:r>
          </w:p>
          <w:p w14:paraId="43C4A11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09" w:name="docs-internal-guid-2370584a-7fff-be92-77"/>
            <w:bookmarkEnd w:id="30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832. Thích Th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-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13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2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22" w14:textId="77777777" w:rsidR="00925689" w:rsidRDefault="00B53E04">
            <w:pPr>
              <w:pStyle w:val="Standard"/>
              <w:spacing w:before="86" w:after="86"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00FF7F"/>
              </w:rPr>
              <w:t>B2. Tâm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00FF7F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00FF7F"/>
              </w:rPr>
              <w:t xml:space="preserve">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00FF7F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  <w:shd w:val="clear" w:color="auto" w:fill="00FF7F"/>
              </w:rPr>
              <w:t>n Vô nhân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  <w:shd w:val="clear" w:color="auto" w:fill="00FF7F"/>
              </w:rPr>
              <w:t>: có 8</w:t>
            </w:r>
          </w:p>
          <w:p w14:paraId="43C4A123" w14:textId="77777777" w:rsidR="00925689" w:rsidRDefault="00B53E04">
            <w:pPr>
              <w:pStyle w:val="Textbody"/>
              <w:spacing w:after="0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bookmarkStart w:id="310" w:name="docs-internal-guid-7f4b0213-7fff-b9e4-cb"/>
            <w:bookmarkEnd w:id="310"/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lastRenderedPageBreak/>
              <w:t>1. Tâm qu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Nhãn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Vô nhân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</w:p>
          <w:p w14:paraId="43C4A124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Nhĩ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25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26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27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5. 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Thân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</w:t>
            </w:r>
          </w:p>
          <w:p w14:paraId="43C4A12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6.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thâu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2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2A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8. 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Vô nhân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hỷ</w:t>
            </w:r>
          </w:p>
          <w:p w14:paraId="43C4A12B" w14:textId="77777777" w:rsidR="00925689" w:rsidRDefault="00925689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</w:p>
          <w:p w14:paraId="43C4A12C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11" w:name="docs-internal-guid-0fb2eecd-7fff-bef2-78"/>
            <w:bookmarkEnd w:id="311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+Tâm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hỷ (somanassa santīra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citta) sinh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khi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và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khi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hay quá quen thu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c.</w:t>
            </w:r>
          </w:p>
          <w:p w14:paraId="43C4A12D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+T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âm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hỷ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hơn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</w:p>
          <w:p w14:paraId="43C4A12E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xúc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trái ý ngh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 lòng là do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</w:t>
            </w:r>
          </w:p>
          <w:p w14:paraId="43C4A12F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+Tâm Na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là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nhân hay vô nhân tùy trư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</w:t>
            </w:r>
          </w:p>
        </w:tc>
      </w:tr>
      <w:tr w:rsidR="00925689" w14:paraId="43C4A13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2" w14:textId="77777777" w:rsidR="00925689" w:rsidRDefault="00B53E04">
            <w:pPr>
              <w:pStyle w:val="Standard"/>
              <w:numPr>
                <w:ilvl w:val="0"/>
                <w:numId w:val="89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12" w:name="docs-internal-guid-fde8415e-7fff-3d1a-15"/>
            <w:bookmarkEnd w:id="312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VD1: L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trình tâm theo sát-na tâm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phàm phu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tai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giao thông máu me nên kh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lên tâm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hãi.</w:t>
            </w:r>
          </w:p>
          <w:p w14:paraId="43C4A133" w14:textId="77777777" w:rsidR="00925689" w:rsidRDefault="00B53E04">
            <w:pPr>
              <w:pStyle w:val="Standard"/>
              <w:numPr>
                <w:ilvl w:val="0"/>
                <w:numId w:val="88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13" w:name="docs-internal-guid-4cec1ce6-7fff-5f2a-85"/>
            <w:bookmarkEnd w:id="313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u là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Thánh nhân thì trong tình 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tai 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như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y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như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nào?</w:t>
            </w:r>
          </w:p>
        </w:tc>
      </w:tr>
      <w:tr w:rsidR="00925689" w14:paraId="43C4A13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6" w14:textId="77777777" w:rsidR="00925689" w:rsidRDefault="00B53E04">
            <w:pPr>
              <w:pStyle w:val="Textbody"/>
              <w:numPr>
                <w:ilvl w:val="0"/>
                <w:numId w:val="88"/>
              </w:numPr>
              <w:spacing w:after="0"/>
            </w:pPr>
            <w:bookmarkStart w:id="314" w:name="docs-internal-guid-f3fc6b34-7fff-b596-87"/>
            <w:bookmarkEnd w:id="314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Trong Vi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Pháp, có 2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sân:</w:t>
            </w:r>
          </w:p>
          <w:p w14:paraId="43C4A137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Sân có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ghét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</w:t>
            </w:r>
          </w:p>
          <w:p w14:paraId="43C4A138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-Sân có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hãi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y,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rút lui)</w:t>
            </w:r>
          </w:p>
        </w:tc>
      </w:tr>
      <w:tr w:rsidR="00925689" w14:paraId="43C4A1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color w:val="000000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3B" w14:textId="77777777" w:rsidR="00925689" w:rsidRDefault="00B53E04">
            <w:pPr>
              <w:pStyle w:val="Standard"/>
              <w:spacing w:line="276" w:lineRule="auto"/>
            </w:pPr>
            <w:bookmarkStart w:id="315" w:name="docs-internal-guid-4e17079e-7fff-64cf-6a"/>
            <w:bookmarkEnd w:id="315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B3. Tâm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 Vô nhân (</w:t>
            </w:r>
            <w:r>
              <w:rPr>
                <w:rFonts w:ascii="Cambria" w:hAnsi="Cambria"/>
                <w:b/>
                <w:i/>
                <w:color w:val="000000"/>
                <w:sz w:val="28"/>
                <w:szCs w:val="28"/>
                <w:shd w:val="clear" w:color="auto" w:fill="00FE7F"/>
              </w:rPr>
              <w:t xml:space="preserve">Ahetuka kiriya </w:t>
            </w:r>
            <w:r>
              <w:rPr>
                <w:rFonts w:ascii="Cambria" w:hAnsi="Cambria"/>
                <w:b/>
                <w:i/>
                <w:color w:val="000000"/>
                <w:sz w:val="28"/>
                <w:szCs w:val="28"/>
                <w:shd w:val="clear" w:color="auto" w:fill="00FE7F"/>
              </w:rPr>
              <w:t>citta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) có 3:</w:t>
            </w:r>
          </w:p>
          <w:p w14:paraId="43C4A13C" w14:textId="77777777" w:rsidR="00925689" w:rsidRDefault="00B53E04">
            <w:pPr>
              <w:pStyle w:val="Standard"/>
              <w:spacing w:line="276" w:lineRule="auto"/>
            </w:pPr>
            <w:bookmarkStart w:id="316" w:name="docs-internal-guid-1e02c364-7fff-e14e-cb"/>
            <w:bookmarkEnd w:id="31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1. Tâm khai Ngũ môn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3D" w14:textId="77777777" w:rsidR="00925689" w:rsidRDefault="00B53E04">
            <w:pPr>
              <w:pStyle w:val="Standard"/>
              <w:spacing w:line="276" w:lineRule="auto"/>
            </w:pPr>
            <w:bookmarkStart w:id="317" w:name="docs-internal-guid-7a8f23cd-7fff-fd5f-2a"/>
            <w:bookmarkEnd w:id="31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2. Tâm khai Ý môn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3E" w14:textId="77777777" w:rsidR="00925689" w:rsidRDefault="00B53E04">
            <w:pPr>
              <w:pStyle w:val="Standard"/>
              <w:spacing w:line="276" w:lineRule="auto"/>
            </w:pPr>
            <w:bookmarkStart w:id="318" w:name="docs-internal-guid-30551d6b-7fff-141c-0a"/>
            <w:bookmarkEnd w:id="31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3. Tâm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u sinh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hỷ</w:t>
            </w:r>
          </w:p>
          <w:p w14:paraId="43C4A13F" w14:textId="77777777" w:rsidR="00925689" w:rsidRDefault="00925689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</w:p>
          <w:p w14:paraId="43C4A140" w14:textId="77777777" w:rsidR="00925689" w:rsidRDefault="00B53E04">
            <w:pPr>
              <w:pStyle w:val="TableContents"/>
              <w:spacing w:line="276" w:lineRule="auto"/>
            </w:pPr>
            <w:bookmarkStart w:id="319" w:name="docs-internal-guid-abc1d41b-7fff-6ecf-96"/>
            <w:bookmarkEnd w:id="31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*Tâm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Cambria" w:hAnsi="Cambria"/>
                <w:b/>
                <w:i/>
                <w:color w:val="000000"/>
                <w:sz w:val="28"/>
                <w:szCs w:val="28"/>
              </w:rPr>
              <w:t>vipāka citta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 và tâm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Cambria" w:hAnsi="Cambria"/>
                <w:b/>
                <w:i/>
                <w:color w:val="000000"/>
                <w:sz w:val="28"/>
                <w:szCs w:val="28"/>
              </w:rPr>
              <w:t>kiriya citta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 là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FFFF00"/>
              </w:rPr>
              <w:t>Tâm vô ký</w:t>
            </w:r>
            <w:r>
              <w:rPr>
                <w:rFonts w:ascii="Cambria" w:hAnsi="Cambria"/>
                <w:b/>
                <w:i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chúng không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thành 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p, không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sanh ra 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A14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4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43" w14:textId="77777777" w:rsidR="00925689" w:rsidRDefault="00B53E04">
            <w:pPr>
              <w:pStyle w:val="Standard"/>
              <w:numPr>
                <w:ilvl w:val="0"/>
                <w:numId w:val="90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20" w:name="docs-internal-guid-899037b6-7fff-a286-fb"/>
            <w:bookmarkEnd w:id="32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Có 6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u:</w:t>
            </w:r>
          </w:p>
          <w:p w14:paraId="43C4A144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 xml:space="preserve">1. </w:t>
            </w:r>
            <w:bookmarkStart w:id="321" w:name="docs-internal-guid-fab5d1c0-7fff-b0cd-e4"/>
            <w:bookmarkEnd w:id="321"/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không ng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lăn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ra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  <w:p w14:paraId="43C4A14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2. </w:t>
            </w:r>
            <w:bookmarkStart w:id="322" w:name="docs-internal-guid-bf5f8b05-7fff-d4a9-53"/>
            <w:bookmarkEnd w:id="322"/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vang to, chuy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rõ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</w:p>
          <w:p w14:paraId="43C4A14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3. </w:t>
            </w:r>
            <w:bookmarkStart w:id="323" w:name="docs-internal-guid-1d0293ce-7fff-f7cc-83"/>
            <w:bookmarkEnd w:id="323"/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rõ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kèm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thân như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u, rung vai</w:t>
            </w:r>
          </w:p>
          <w:p w14:paraId="43C4A14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4. </w:t>
            </w:r>
            <w:bookmarkStart w:id="324" w:name="docs-internal-guid-41a99a1c-7fff-2fb5-7c"/>
            <w:bookmarkEnd w:id="324"/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ỏ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phát ra âm thanh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A14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5. </w:t>
            </w:r>
            <w:bookmarkStart w:id="325" w:name="docs-internal-guid-04c0ce70-7fff-4c41-c6"/>
            <w:bookmarkEnd w:id="325"/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hé môi, răng hơi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không phát âm thanh</w:t>
            </w:r>
          </w:p>
          <w:p w14:paraId="43C4A14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326" w:name="docs-internal-guid-f0c7b540-7fff-6d21-f4"/>
            <w:bookmarkEnd w:id="326"/>
            <w:r>
              <w:rPr>
                <w:rFonts w:ascii="Cambria" w:hAnsi="Cambria"/>
                <w:color w:val="000000"/>
                <w:sz w:val="28"/>
                <w:szCs w:val="28"/>
              </w:rPr>
              <w:t>6.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môi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ch lên, không có âm thanh</w:t>
            </w:r>
          </w:p>
          <w:p w14:paraId="43C4A14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bookmarkStart w:id="327" w:name="docs-internal-guid-6c86f3a5-7fff-dc96-ec"/>
            <w:bookmarkEnd w:id="327"/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**Lưu ý:</w:t>
            </w:r>
          </w:p>
          <w:p w14:paraId="43C4A14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+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Càng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Thánh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thì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càng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, ít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n, và đi kèm chánh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sâu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14C" w14:textId="77777777" w:rsidR="00925689" w:rsidRDefault="00B53E04">
            <w:pPr>
              <w:pStyle w:val="Textbody"/>
              <w:spacing w:after="0" w:line="328" w:lineRule="auto"/>
              <w:jc w:val="both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+Càng là phàm phu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nh,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ào,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ễ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soát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chánh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14D" w14:textId="77777777" w:rsidR="00925689" w:rsidRDefault="00B53E04">
            <w:pPr>
              <w:pStyle w:val="Textbody"/>
              <w:spacing w:after="0" w:line="328" w:lineRule="auto"/>
              <w:jc w:val="both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A-la-hán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Simita và Hasita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vì hai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này phù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thái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vô tham, vô sân, vô si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chánh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hoàn toàn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A15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4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50" w14:textId="77777777" w:rsidR="00925689" w:rsidRDefault="00B53E04">
            <w:pPr>
              <w:pStyle w:val="Standard"/>
              <w:numPr>
                <w:ilvl w:val="0"/>
                <w:numId w:val="90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Khóc Cũng Có 6 Ki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u:</w:t>
            </w:r>
          </w:p>
          <w:p w14:paraId="43C4A151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  <w:shd w:val="clear" w:color="auto" w:fill="FFFFFF"/>
              </w:rPr>
              <w:t xml:space="preserve">1. </w:t>
            </w:r>
            <w:bookmarkStart w:id="328" w:name="docs-internal-guid-af13223b-7fff-931f-a5"/>
            <w:bookmarkEnd w:id="328"/>
            <w:r>
              <w:rPr>
                <w:rFonts w:ascii="Cambria" w:hAnsi="Cambria"/>
                <w:color w:val="000000"/>
                <w:sz w:val="28"/>
                <w:szCs w:val="28"/>
              </w:rPr>
              <w:t>Khóc vì sân (kh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đau,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n)</w:t>
            </w:r>
          </w:p>
          <w:p w14:paraId="43C4A15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2. </w:t>
            </w:r>
            <w:bookmarkStart w:id="329" w:name="docs-internal-guid-c15c4c04-7fff-b4b0-67"/>
            <w:bookmarkEnd w:id="329"/>
            <w:r>
              <w:rPr>
                <w:rFonts w:ascii="Cambria" w:hAnsi="Cambria"/>
                <w:color w:val="000000"/>
                <w:sz w:val="28"/>
                <w:szCs w:val="28"/>
              </w:rPr>
              <w:t>Khóc vì si (m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ki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soát)</w:t>
            </w:r>
          </w:p>
          <w:p w14:paraId="43C4A15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3. </w:t>
            </w:r>
            <w:bookmarkStart w:id="330" w:name="docs-internal-guid-6cae1952-7fff-d0df-26"/>
            <w:bookmarkEnd w:id="330"/>
            <w:r>
              <w:rPr>
                <w:rFonts w:ascii="Cambria" w:hAnsi="Cambria"/>
                <w:color w:val="000000"/>
                <w:sz w:val="28"/>
                <w:szCs w:val="28"/>
              </w:rPr>
              <w:t>Khóc vì tham luy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A15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4. </w:t>
            </w:r>
            <w:bookmarkStart w:id="331" w:name="docs-internal-guid-7ef8fb05-7fff-ea64-b9"/>
            <w:bookmarkEnd w:id="331"/>
            <w:r>
              <w:rPr>
                <w:rFonts w:ascii="Cambria" w:hAnsi="Cambria"/>
                <w:color w:val="000000"/>
                <w:sz w:val="28"/>
                <w:szCs w:val="28"/>
              </w:rPr>
              <w:t>Khóc vì vui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quá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</w:p>
          <w:p w14:paraId="43C4A15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5. </w:t>
            </w:r>
            <w:bookmarkStart w:id="332" w:name="docs-internal-guid-e5460f90-7fff-0628-e2"/>
            <w:bookmarkEnd w:id="332"/>
            <w:r>
              <w:rPr>
                <w:rFonts w:ascii="Cambria" w:hAnsi="Cambria"/>
                <w:color w:val="000000"/>
                <w:sz w:val="28"/>
                <w:szCs w:val="28"/>
              </w:rPr>
              <w:t>Khóc vì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bi, trí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</w:p>
          <w:p w14:paraId="43C4A15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6. </w:t>
            </w:r>
            <w:bookmarkStart w:id="333" w:name="docs-internal-guid-c6ff82ff-7fff-2513-10"/>
            <w:bookmarkEnd w:id="333"/>
            <w:r>
              <w:rPr>
                <w:rFonts w:ascii="Cambria" w:hAnsi="Cambria"/>
                <w:color w:val="000000"/>
                <w:sz w:val="28"/>
                <w:szCs w:val="28"/>
              </w:rPr>
              <w:t>Khóc trong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</w:p>
          <w:p w14:paraId="43C4A15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FF"/>
                <w:sz w:val="28"/>
                <w:szCs w:val="28"/>
              </w:rPr>
              <w:t>*Lưu ý:</w:t>
            </w:r>
          </w:p>
          <w:p w14:paraId="43C4A158" w14:textId="77777777" w:rsidR="00925689" w:rsidRDefault="00B53E04">
            <w:pPr>
              <w:pStyle w:val="Textbody"/>
              <w:spacing w:after="0" w:line="328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+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Khóc không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là tâm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mà là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tâm đang 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hành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159" w14:textId="77777777" w:rsidR="00925689" w:rsidRDefault="00B53E04">
            <w:pPr>
              <w:pStyle w:val="Textbody"/>
              <w:spacing w:after="0" w:line="328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Phân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tâm qua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chánh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, và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cơ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là đi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lõi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Vi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Pháp.</w:t>
            </w:r>
          </w:p>
          <w:p w14:paraId="43C4A15A" w14:textId="77777777" w:rsidR="00925689" w:rsidRDefault="00B53E04">
            <w:pPr>
              <w:pStyle w:val="Textbody"/>
              <w:spacing w:after="0" w:line="328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+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Thánh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có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khóc, nhưng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không bao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khóc do sân hay si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15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A-la-hán, Bích-chi-ph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không bao gi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khóc.</w:t>
            </w:r>
          </w:p>
        </w:tc>
      </w:tr>
      <w:tr w:rsidR="00925689" w14:paraId="43C4A15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5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5E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u w:val="single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u w:val="single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u w:val="single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u w:val="single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u w:val="single"/>
              </w:rPr>
              <w:t>n: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Có ngư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nói: Khi nghe Ma vương Ba Tu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nói là ‘Ta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cho con cháu xu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gia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phá ho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giáo pháp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ông’ thì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đã khóc =&gt; Đi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này hoàn toàn không đúng.</w:t>
            </w:r>
          </w:p>
        </w:tc>
      </w:tr>
      <w:tr w:rsidR="00925689" w14:paraId="43C4A16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0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52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16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4" w14:textId="77777777" w:rsidR="00925689" w:rsidRDefault="00B53E04">
            <w:pPr>
              <w:pStyle w:val="Standard"/>
              <w:numPr>
                <w:ilvl w:val="0"/>
                <w:numId w:val="9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34" w:name="docs-internal-guid-ce284597-7fff-7e49-f9"/>
            <w:bookmarkEnd w:id="33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Ăn Cháo</w:t>
            </w:r>
          </w:p>
          <w:p w14:paraId="43C4A16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35" w:name="docs-internal-guid-32b0afc2-7fff-9937-c5"/>
            <w:bookmarkEnd w:id="33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6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8" w14:textId="77777777" w:rsidR="00925689" w:rsidRDefault="00B53E04">
            <w:pPr>
              <w:pStyle w:val="Standard"/>
              <w:numPr>
                <w:ilvl w:val="0"/>
                <w:numId w:val="9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36" w:name="docs-internal-guid-ebf9689e-7fff-bd7b-a6"/>
            <w:bookmarkEnd w:id="33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 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Không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Nghĩ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–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Nghĩ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Thì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Cu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Và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Kh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ổ</w:t>
            </w:r>
          </w:p>
          <w:p w14:paraId="43C4A169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các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16A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A16B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Qu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</w:t>
            </w:r>
          </w:p>
          <w:p w14:paraId="43C4A16C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  Tâm tư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</w:t>
            </w:r>
          </w:p>
          <w:p w14:paraId="43C4A16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37" w:name="docs-internal-guid-43fe708f-7fff-d807-38"/>
            <w:bookmarkEnd w:id="337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6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0" w14:textId="77777777" w:rsidR="00925689" w:rsidRDefault="00B53E04">
            <w:pPr>
              <w:pStyle w:val="Standard"/>
              <w:numPr>
                <w:ilvl w:val="0"/>
                <w:numId w:val="93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38" w:name="docs-internal-guid-58be453a-7fff-0c3e-ef"/>
            <w:bookmarkEnd w:id="33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Tôn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Thi Bà La –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Thích Ca</w:t>
            </w:r>
          </w:p>
          <w:p w14:paraId="43C4A17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39" w:name="docs-internal-guid-597b3293-7fff-4752-33"/>
            <w:bookmarkEnd w:id="339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A1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4" w14:textId="77777777" w:rsidR="00925689" w:rsidRDefault="00B53E04">
            <w:pPr>
              <w:pStyle w:val="Standard"/>
              <w:numPr>
                <w:ilvl w:val="0"/>
                <w:numId w:val="9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40" w:name="docs-internal-guid-a18de9e1-7fff-67cf-11"/>
            <w:bookmarkEnd w:id="34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30 tâm đã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c:</w:t>
            </w:r>
          </w:p>
          <w:p w14:paraId="43C4A17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12 Tâm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n, </w:t>
            </w:r>
            <w:bookmarkStart w:id="341" w:name="docs-internal-guid-e738cf2e-7fff-b4fd-7e"/>
            <w:bookmarkEnd w:id="341"/>
            <w:r>
              <w:rPr>
                <w:rFonts w:ascii="Cambria" w:hAnsi="Cambria"/>
                <w:color w:val="000000"/>
                <w:sz w:val="28"/>
                <w:szCs w:val="28"/>
              </w:rPr>
              <w:t>7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Vô nhân, </w:t>
            </w:r>
            <w:bookmarkStart w:id="342" w:name="docs-internal-guid-123594f3-7fff-cc7b-52"/>
            <w:bookmarkEnd w:id="342"/>
            <w:r>
              <w:rPr>
                <w:rFonts w:ascii="Cambria" w:hAnsi="Cambria"/>
                <w:color w:val="000000"/>
                <w:sz w:val="28"/>
                <w:szCs w:val="28"/>
              </w:rPr>
              <w:t>8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 Vô nhân, </w:t>
            </w:r>
            <w:bookmarkStart w:id="343" w:name="docs-internal-guid-51a4dad9-7fff-e4cb-d9"/>
            <w:bookmarkEnd w:id="343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3 Tâm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vô nhân</w:t>
            </w:r>
          </w:p>
        </w:tc>
      </w:tr>
      <w:tr w:rsidR="00925689" w14:paraId="43C4A17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FF00FF"/>
                <w:sz w:val="28"/>
                <w:szCs w:val="28"/>
              </w:rPr>
            </w:pPr>
            <w:bookmarkStart w:id="344" w:name="docs-internal-guid-21d3ef4d-7fff-0041-99"/>
            <w:bookmarkEnd w:id="344"/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C.Tâm d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FF00FF"/>
                <w:sz w:val="28"/>
                <w:szCs w:val="28"/>
              </w:rPr>
              <w:t>o (24 tâm):</w:t>
            </w:r>
          </w:p>
          <w:p w14:paraId="43C4A17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 Tâm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  <w:p w14:paraId="43C4A17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-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vi và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năng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a:</w:t>
            </w:r>
          </w:p>
          <w:p w14:paraId="43C4A17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+ </w:t>
            </w:r>
            <w:bookmarkStart w:id="345" w:name="docs-internal-guid-5cbbca62-7fff-65ec-70"/>
            <w:bookmarkEnd w:id="345"/>
            <w:r>
              <w:rPr>
                <w:rFonts w:ascii="Cambria" w:hAnsi="Cambria"/>
                <w:color w:val="000000"/>
                <w:sz w:val="28"/>
                <w:szCs w:val="28"/>
              </w:rPr>
              <w:t>8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A17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+ 8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</w:p>
          <w:p w14:paraId="43C4A17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+ 8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</w:p>
        </w:tc>
      </w:tr>
      <w:tr w:rsidR="00925689" w14:paraId="43C4A18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7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80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</w:pPr>
            <w:bookmarkStart w:id="346" w:name="docs-internal-guid-7083dc4f-7fff-c9b3-b1"/>
            <w:bookmarkEnd w:id="346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C1.Tâm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i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n (có 8)</w:t>
            </w:r>
          </w:p>
          <w:p w14:paraId="43C4A181" w14:textId="77777777" w:rsidR="00925689" w:rsidRDefault="00B53E04">
            <w:pPr>
              <w:pStyle w:val="TableContents"/>
              <w:numPr>
                <w:ilvl w:val="0"/>
                <w:numId w:val="95"/>
              </w:numPr>
              <w:spacing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47" w:name="docs-internal-guid-693e8988-7fff-f5a8-d0"/>
            <w:bookmarkEnd w:id="34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C1.1.Đ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43C4A182" w14:textId="77777777" w:rsidR="00925689" w:rsidRDefault="00B53E04">
            <w:pPr>
              <w:pStyle w:val="TableContents"/>
              <w:numPr>
                <w:ilvl w:val="0"/>
                <w:numId w:val="95"/>
              </w:numPr>
              <w:spacing w:line="276" w:lineRule="auto"/>
              <w:jc w:val="both"/>
            </w:pPr>
            <w:bookmarkStart w:id="348" w:name="docs-internal-guid-1a08fe0e-7fff-189b-0d"/>
            <w:bookmarkEnd w:id="34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C1.2.Nhân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sanh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g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m 5: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1. Khéo tác ý; 2.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Thân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t; 3.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ỗ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đáng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4.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phư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c; 5.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chánh (L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mình là chánh).</w:t>
            </w:r>
          </w:p>
          <w:p w14:paraId="43C4A183" w14:textId="77777777" w:rsidR="00925689" w:rsidRDefault="00B53E04">
            <w:pPr>
              <w:pStyle w:val="Standard"/>
              <w:numPr>
                <w:ilvl w:val="0"/>
                <w:numId w:val="95"/>
              </w:numPr>
              <w:spacing w:line="276" w:lineRule="auto"/>
              <w:jc w:val="both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C1.3.Mư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cách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o phư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thí; 2.Trì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i; 3.Tu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tâm (Tu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quán); 4.Cung kính; 5.Ph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; 6.H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hư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c; 7.Tùy hỷ; 8.Nghe pháp; 9.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pháp; 10.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chánh tri ki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</w:t>
            </w:r>
          </w:p>
          <w:p w14:paraId="43C4A184" w14:textId="77777777" w:rsidR="00925689" w:rsidRDefault="00B53E04">
            <w:pPr>
              <w:pStyle w:val="TableContents"/>
              <w:numPr>
                <w:ilvl w:val="0"/>
                <w:numId w:val="95"/>
              </w:numPr>
              <w:spacing w:before="114" w:after="114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49" w:name="docs-internal-guid-c40a59f9-7fff-a9ed-03"/>
            <w:bookmarkEnd w:id="34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C1.4.Phân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n:</w:t>
            </w:r>
          </w:p>
          <w:p w14:paraId="43C4A185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86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87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nhân)</w:t>
            </w:r>
          </w:p>
          <w:p w14:paraId="43C4A188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89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8A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8B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8C" w14:textId="77777777" w:rsidR="00925689" w:rsidRDefault="00B53E04">
            <w:pPr>
              <w:pStyle w:val="TableContents"/>
              <w:spacing w:line="276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8.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u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8D" w14:textId="77777777" w:rsidR="00925689" w:rsidRDefault="00B53E04">
            <w:pPr>
              <w:pStyle w:val="TableContents"/>
              <w:numPr>
                <w:ilvl w:val="0"/>
                <w:numId w:val="95"/>
              </w:numPr>
              <w:spacing w:before="114" w:after="114" w:line="276" w:lineRule="auto"/>
              <w:jc w:val="both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Phân tích các 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</w:p>
        </w:tc>
      </w:tr>
      <w:tr w:rsidR="00925689" w14:paraId="43C4A19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8F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53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0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19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3" w14:textId="77777777" w:rsidR="00925689" w:rsidRDefault="00B53E04">
            <w:pPr>
              <w:pStyle w:val="Standard"/>
              <w:numPr>
                <w:ilvl w:val="0"/>
                <w:numId w:val="96"/>
              </w:numPr>
              <w:spacing w:line="276" w:lineRule="auto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m quan tr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vi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Chúng ta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chúng ta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rõ,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vì 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không hi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rõ thì đôi khi vi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tu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p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ẽ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có nh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[v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n đề]: Thứ nhất là hoài nghi, thứ hai là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o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nh”.</w:t>
            </w:r>
          </w:p>
        </w:tc>
      </w:tr>
      <w:tr w:rsidR="00925689" w14:paraId="43C4A19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6" w14:textId="77777777" w:rsidR="00925689" w:rsidRDefault="00B53E04">
            <w:pPr>
              <w:pStyle w:val="Standard"/>
              <w:numPr>
                <w:ilvl w:val="0"/>
                <w:numId w:val="96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50" w:name="docs-internal-guid-5716264e-7fff-3a23-1b"/>
            <w:bookmarkEnd w:id="35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Cư Sĩ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Các Công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Mà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Thoát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Vào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A19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51" w:name="docs-internal-guid-8325698d-7fff-58c0-de"/>
            <w:bookmarkEnd w:id="351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 xml:space="preserve"> Nikaya)</w:t>
            </w:r>
          </w:p>
        </w:tc>
      </w:tr>
      <w:tr w:rsidR="00925689" w14:paraId="43C4A19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A" w14:textId="77777777" w:rsidR="00925689" w:rsidRDefault="00B53E04">
            <w:pPr>
              <w:pStyle w:val="Standard"/>
              <w:numPr>
                <w:ilvl w:val="0"/>
                <w:numId w:val="9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52" w:name="docs-internal-guid-e50e72e4-7fff-7394-2a"/>
            <w:bookmarkEnd w:id="35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Thí Không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&amp; 5 Vi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Thí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</w:t>
            </w:r>
          </w:p>
          <w:p w14:paraId="43C4A19B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 xml:space="preserve">-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5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mà hu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thí không đư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phư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c: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“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đao thí cho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hai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c thí cho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ba đem bò hoang thí cho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dâm 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thí cho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năm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mi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n”.</w:t>
            </w:r>
          </w:p>
          <w:p w14:paraId="43C4A19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5 s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t mà hu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thí đư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phư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 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: “M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công viên, hai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cây, ba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đò,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làm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[năm]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d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nhà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a, nơi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cho quá kh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và tương lai”.</w:t>
            </w:r>
          </w:p>
          <w:p w14:paraId="43C4A19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53" w:name="docs-internal-guid-91b30a96-7fff-8ccb-3e"/>
            <w:bookmarkEnd w:id="353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A1A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9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A0" w14:textId="77777777" w:rsidR="00925689" w:rsidRDefault="00B53E04">
            <w:pPr>
              <w:pStyle w:val="Standard"/>
              <w:numPr>
                <w:ilvl w:val="0"/>
                <w:numId w:val="97"/>
              </w:numP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Câu chuy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tên Vasakara (T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vua A Xà Th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) vì ph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báng ngài Ma Ha Ca Chiên Diên mà không sám 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i nên đ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a làm kh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trong vư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n Trúc Lâm.</w:t>
            </w:r>
          </w:p>
        </w:tc>
      </w:tr>
      <w:tr w:rsidR="00925689" w14:paraId="43C4A1A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A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A3" w14:textId="77777777" w:rsidR="00925689" w:rsidRDefault="00B53E04">
            <w:pPr>
              <w:pStyle w:val="Standard"/>
              <w:numPr>
                <w:ilvl w:val="0"/>
                <w:numId w:val="98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54" w:name="docs-internal-guid-c9f74375-7fff-a3fe-27"/>
            <w:bookmarkEnd w:id="35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Thai</w:t>
            </w:r>
          </w:p>
          <w:p w14:paraId="43C4A1A4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thai,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trú và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1A5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-Hai,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nhưng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trú,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tâm</w:t>
            </w:r>
          </w:p>
          <w:p w14:paraId="43C4A1A6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-Ba,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trú nhưng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1A7" w14:textId="77777777" w:rsidR="00925689" w:rsidRDefault="00B53E04">
            <w:pPr>
              <w:pStyle w:val="Standard"/>
              <w:spacing w:line="276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trú, không lo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xu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t.</w:t>
            </w:r>
          </w:p>
          <w:p w14:paraId="43C4A1A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55" w:name="docs-internal-guid-245bd88d-7fff-da63-25"/>
            <w:bookmarkEnd w:id="355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Trư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ng A Hàm)</w:t>
            </w:r>
          </w:p>
        </w:tc>
      </w:tr>
      <w:tr w:rsidR="00925689" w14:paraId="43C4A1B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A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AB" w14:textId="77777777" w:rsidR="00925689" w:rsidRDefault="00B53E04">
            <w:pPr>
              <w:pStyle w:val="Standard"/>
              <w:numPr>
                <w:ilvl w:val="0"/>
                <w:numId w:val="99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56" w:name="docs-internal-guid-d0a73a3a-7fff-0581-a6"/>
            <w:bookmarkEnd w:id="35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Theo Vi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Pháp 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đư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chia thành 4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và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ưu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tiên khi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tái sinh (C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kamma)</w:t>
            </w:r>
          </w:p>
          <w:p w14:paraId="43C4A1AC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+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Ưu tiên 1: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</w:t>
            </w:r>
          </w:p>
          <w:p w14:paraId="43C4A1AD" w14:textId="77777777" w:rsidR="00925689" w:rsidRDefault="00B53E04">
            <w:pPr>
              <w:pStyle w:val="Standard"/>
              <w:spacing w:line="276" w:lineRule="auto"/>
            </w:pPr>
            <w:bookmarkStart w:id="357" w:name="docs-internal-guid-bdf7270c-7fff-783d-86"/>
            <w:bookmarkEnd w:id="35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+Ưu tiên 2: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các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</w:t>
            </w:r>
          </w:p>
          <w:p w14:paraId="43C4A1AE" w14:textId="77777777" w:rsidR="00925689" w:rsidRDefault="00B53E04">
            <w:pPr>
              <w:pStyle w:val="Standard"/>
              <w:spacing w:line="276" w:lineRule="auto"/>
            </w:pPr>
            <w:bookmarkStart w:id="358" w:name="docs-internal-guid-fc9eb353-7fff-8ef8-94"/>
            <w:bookmarkEnd w:id="35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+Ưu tiên 3: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A1AF" w14:textId="77777777" w:rsidR="00925689" w:rsidRDefault="00B53E04">
            <w:pPr>
              <w:pStyle w:val="Standard"/>
              <w:spacing w:line="276" w:lineRule="auto"/>
            </w:pPr>
            <w:bookmarkStart w:id="359" w:name="docs-internal-guid-7872c3d3-7fff-a0e1-23"/>
            <w:bookmarkEnd w:id="35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+Ưu tiên 4: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  <w:p w14:paraId="43C4A1B0" w14:textId="77777777" w:rsidR="00925689" w:rsidRDefault="00B53E04">
            <w:pPr>
              <w:pStyle w:val="Standard"/>
              <w:spacing w:line="276" w:lineRule="auto"/>
            </w:pPr>
            <w:bookmarkStart w:id="360" w:name="docs-internal-guid-f09d6a4e-7fff-b4fb-8b"/>
            <w:bookmarkEnd w:id="36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+Ưu tiên 5: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Khinh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</w:t>
            </w:r>
          </w:p>
        </w:tc>
      </w:tr>
      <w:tr w:rsidR="00925689" w14:paraId="43C4A1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3" w14:textId="77777777" w:rsidR="00925689" w:rsidRDefault="00B53E04">
            <w:pPr>
              <w:pStyle w:val="Standard"/>
              <w:numPr>
                <w:ilvl w:val="0"/>
                <w:numId w:val="100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1" w:name="docs-internal-guid-67cc6816-7fff-d4dc-2b"/>
            <w:bookmarkEnd w:id="36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Hình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Sanh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Chúng Sanh Luân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1B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Noãn sanh; Thai sanh;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sanh; Hóa sanh</w:t>
            </w:r>
          </w:p>
          <w:p w14:paraId="43C4A1B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bookmarkStart w:id="362" w:name="docs-internal-guid-a7156609-7fff-ecc3-1b"/>
            <w:bookmarkEnd w:id="362"/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Trung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B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8" w14:textId="77777777" w:rsidR="00925689" w:rsidRDefault="00B53E04">
            <w:pPr>
              <w:pStyle w:val="TableContents"/>
              <w:numPr>
                <w:ilvl w:val="0"/>
                <w:numId w:val="101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1B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B" w14:textId="77777777" w:rsidR="00925689" w:rsidRDefault="00B53E04">
            <w:pPr>
              <w:pStyle w:val="Standard"/>
              <w:numPr>
                <w:ilvl w:val="0"/>
                <w:numId w:val="10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5 trư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làm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</w:t>
            </w:r>
          </w:p>
        </w:tc>
      </w:tr>
      <w:tr w:rsidR="00925689" w14:paraId="43C4A1C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B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C1.Tâm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i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n</w:t>
            </w:r>
          </w:p>
          <w:p w14:paraId="43C4A1BF" w14:textId="77777777" w:rsidR="00925689" w:rsidRDefault="00B53E04">
            <w:pPr>
              <w:pStyle w:val="Standard"/>
              <w:numPr>
                <w:ilvl w:val="0"/>
                <w:numId w:val="10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C1.5.Nhân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sanh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có 4:</w:t>
            </w:r>
          </w:p>
          <w:p w14:paraId="43C4A1C0" w14:textId="77777777" w:rsidR="00925689" w:rsidRDefault="00B53E04">
            <w:pPr>
              <w:pStyle w:val="Standard"/>
              <w:numPr>
                <w:ilvl w:val="0"/>
                <w:numId w:val="10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C1.6.Trí (Tu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):</w:t>
            </w:r>
          </w:p>
          <w:p w14:paraId="43C4A1C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Trí văn, Trí tư, Trí tu.</w:t>
            </w:r>
          </w:p>
          <w:p w14:paraId="43C4A1C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ly trí: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4</w:t>
            </w:r>
          </w:p>
          <w:p w14:paraId="43C4A1C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363" w:name="docs-internal-guid-cb1ffb53-7fff-c78a-f1"/>
            <w:bookmarkEnd w:id="363"/>
            <w:r>
              <w:rPr>
                <w:rFonts w:ascii="Cambria" w:hAnsi="Cambria"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Sanh Trí: g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40</w:t>
            </w:r>
          </w:p>
        </w:tc>
      </w:tr>
      <w:tr w:rsidR="00925689" w14:paraId="43C4A1C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C5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C6" w14:textId="77777777" w:rsidR="00925689" w:rsidRDefault="00B53E04">
            <w:pPr>
              <w:pStyle w:val="Standard"/>
              <w:numPr>
                <w:ilvl w:val="0"/>
                <w:numId w:val="102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*Ngũ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theo Vi di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Pháp:</w:t>
            </w:r>
          </w:p>
          <w:p w14:paraId="43C4A1C7" w14:textId="77777777" w:rsidR="00925689" w:rsidRDefault="00B53E04">
            <w:pPr>
              <w:pStyle w:val="Standard"/>
              <w:numPr>
                <w:ilvl w:val="0"/>
                <w:numId w:val="103"/>
              </w:numPr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(rūpakkhandha)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thân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1C8" w14:textId="77777777" w:rsidR="00925689" w:rsidRDefault="00B53E04">
            <w:pPr>
              <w:pStyle w:val="Textbody"/>
              <w:numPr>
                <w:ilvl w:val="0"/>
                <w:numId w:val="103"/>
              </w:numPr>
              <w:spacing w:after="0" w:line="328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(vedanākkhandha)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,…).</w:t>
            </w:r>
          </w:p>
          <w:p w14:paraId="43C4A1C9" w14:textId="77777777" w:rsidR="00925689" w:rsidRDefault="00B53E04">
            <w:pPr>
              <w:pStyle w:val="Textbody"/>
              <w:numPr>
                <w:ilvl w:val="0"/>
                <w:numId w:val="103"/>
              </w:numPr>
              <w:spacing w:after="0" w:line="328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(saññākkhandha)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tri giác,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hình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danh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u.</w:t>
            </w:r>
          </w:p>
          <w:p w14:paraId="43C4A1CA" w14:textId="77777777" w:rsidR="00925689" w:rsidRDefault="00B53E04">
            <w:pPr>
              <w:pStyle w:val="Textbody"/>
              <w:numPr>
                <w:ilvl w:val="0"/>
                <w:numId w:val="103"/>
              </w:numPr>
              <w:spacing w:after="0" w:line="328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Hành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(sa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ṅ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khārakkhandha)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các tâm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khác (ngoài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ng),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tác, tư tác.</w:t>
            </w:r>
          </w:p>
          <w:p w14:paraId="43C4A1CB" w14:textId="77777777" w:rsidR="00925689" w:rsidRDefault="00B53E04">
            <w:pPr>
              <w:pStyle w:val="Textbody"/>
              <w:numPr>
                <w:ilvl w:val="0"/>
                <w:numId w:val="103"/>
              </w:numPr>
              <w:spacing w:after="0" w:line="328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(viññā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akkhandha)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: tâm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nh, chính là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Tâm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(citta).</w:t>
            </w:r>
          </w:p>
        </w:tc>
      </w:tr>
      <w:tr w:rsidR="00925689" w14:paraId="43C4A1C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C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CE" w14:textId="77777777" w:rsidR="00925689" w:rsidRDefault="00B53E04">
            <w:pPr>
              <w:pStyle w:val="Standard"/>
              <w:numPr>
                <w:ilvl w:val="0"/>
                <w:numId w:val="10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4" w:name="docs-internal-guid-952be471-7fff-c7bd-42"/>
            <w:bookmarkEnd w:id="36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Liên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Ngũ 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Tâm và Tâm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</w:p>
        </w:tc>
      </w:tr>
      <w:tr w:rsidR="00925689" w14:paraId="43C4A1E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D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D1" w14:textId="77777777" w:rsidR="00925689" w:rsidRDefault="00B53E04">
            <w:pPr>
              <w:pStyle w:val="TableContents"/>
              <w:spacing w:line="276" w:lineRule="auto"/>
            </w:pPr>
            <w:bookmarkStart w:id="365" w:name="docs-internal-guid-35517e83-7fff-00fb-7b"/>
            <w:bookmarkEnd w:id="365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C2.Tâm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 xml:space="preserve">: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(có 8)</w:t>
            </w:r>
          </w:p>
          <w:p w14:paraId="43C4A1D2" w14:textId="77777777" w:rsidR="00925689" w:rsidRDefault="00B53E04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6" w:name="docs-internal-guid-0565028a-7fff-219a-69"/>
            <w:bookmarkEnd w:id="36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1D3" w14:textId="77777777" w:rsidR="00925689" w:rsidRDefault="00B53E04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7" w:name="docs-internal-guid-8652b0b2-7fff-4a0c-0f"/>
            <w:bookmarkEnd w:id="36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C2.2.V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trí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</w:p>
          <w:p w14:paraId="43C4A1D4" w14:textId="77777777" w:rsidR="00925689" w:rsidRDefault="00B53E04">
            <w:pPr>
              <w:pStyle w:val="Standard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C2.3.Phân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</w:p>
          <w:p w14:paraId="43C4A1D5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p trí, vô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D6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D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D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D9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D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6.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(Tam nhân)</w:t>
            </w:r>
          </w:p>
          <w:p w14:paraId="43C4A1D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D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8.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(Nh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nhân)</w:t>
            </w:r>
          </w:p>
          <w:p w14:paraId="43C4A1DD" w14:textId="77777777" w:rsidR="00925689" w:rsidRDefault="00B53E04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8" w:name="docs-internal-guid-2ca584d9-7fff-a6d5-be"/>
            <w:bookmarkEnd w:id="36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C2.4.Phân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(Tâm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nhân ) và 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Vô nhân</w:t>
            </w:r>
          </w:p>
          <w:p w14:paraId="43C4A1DE" w14:textId="77777777" w:rsidR="00925689" w:rsidRDefault="00B53E04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69" w:name="docs-internal-guid-9dd89b43-7fff-c2bb-5e"/>
            <w:bookmarkEnd w:id="36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C2.5.Tâm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trong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trình tâm</w:t>
            </w:r>
          </w:p>
          <w:p w14:paraId="43C4A1DF" w14:textId="77777777" w:rsidR="00925689" w:rsidRDefault="00B53E04">
            <w:pPr>
              <w:pStyle w:val="TableContents"/>
              <w:numPr>
                <w:ilvl w:val="0"/>
                <w:numId w:val="10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</w:t>
            </w:r>
          </w:p>
          <w:p w14:paraId="43C4A1E0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- </w:t>
            </w:r>
            <w:bookmarkStart w:id="370" w:name="docs-internal-guid-e3071297-7fff-f10c-d1"/>
            <w:bookmarkEnd w:id="37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xuyên 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khi nghe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bài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hay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nhà hàng xóm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thì tâm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bình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ng. Hãy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sát-na tâm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y.</w:t>
            </w:r>
          </w:p>
          <w:p w14:paraId="43C4A1E1" w14:textId="77777777" w:rsidR="00925689" w:rsidRDefault="00B53E04">
            <w:pPr>
              <w:pStyle w:val="TableContents"/>
              <w:spacing w:line="276" w:lineRule="auto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- </w:t>
            </w:r>
            <w:bookmarkStart w:id="371" w:name="docs-internal-guid-4b721dd7-7fff-3375-21"/>
            <w:bookmarkEnd w:id="37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2: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trình tâm so sánh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trư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ba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n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nhìn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bông hoa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p. Nhưng ba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tâm khác nhau.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A ganh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ỵ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nhân bông hoa.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B hoan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tâm tán thán, mu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thêm hoa cho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khác.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C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và ghi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ẻ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p, không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thích, ghét</w:t>
            </w:r>
          </w:p>
        </w:tc>
      </w:tr>
      <w:tr w:rsidR="00925689" w14:paraId="43C4A1E5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3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54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4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1E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6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7" w14:textId="77777777" w:rsidR="00925689" w:rsidRDefault="00B53E04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2" w:name="docs-internal-guid-817dddb7-7fff-b428-78"/>
            <w:bookmarkEnd w:id="37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5 Công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y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– Vì Sao Có Công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Như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?</w:t>
            </w:r>
          </w:p>
          <w:p w14:paraId="43C4A1E8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 s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Ph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có 5 công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c: M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là xinh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ẹ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p, hai là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hay, ba là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ti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a,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là sanh nhà Trư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năm là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sanh lên tr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i, các cõi lành.</w:t>
            </w:r>
          </w:p>
          <w:p w14:paraId="43C4A1E9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A1E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EC" w14:textId="77777777" w:rsidR="00925689" w:rsidRDefault="00B53E04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3" w:name="docs-internal-guid-eaa33c2e-7fff-eeaa-bb"/>
            <w:bookmarkEnd w:id="37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Ba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</w:p>
          <w:p w14:paraId="43C4A1ED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trên đá,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trên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t, 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như ch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trên nư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c.</w:t>
            </w:r>
          </w:p>
          <w:p w14:paraId="43C4A1EE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F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1" w14:textId="77777777" w:rsidR="00925689" w:rsidRDefault="00B53E04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4" w:name="docs-internal-guid-9ecfbe64-7fff-8e06-1e"/>
            <w:bookmarkEnd w:id="37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 “Như Lai”</w:t>
            </w:r>
          </w:p>
          <w:p w14:paraId="43C4A1F2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F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5" w14:textId="77777777" w:rsidR="00925689" w:rsidRDefault="00B53E04">
            <w:pPr>
              <w:pStyle w:val="Textbody"/>
              <w:numPr>
                <w:ilvl w:val="0"/>
                <w:numId w:val="10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5" w:name="docs-internal-guid-1cc4925f-7fff-bf64-57"/>
            <w:bookmarkEnd w:id="37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Mong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 Thì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ng Gì? Không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Mong Mu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 Mà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</w:t>
            </w:r>
          </w:p>
          <w:p w14:paraId="43C4A1F6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m x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chánh c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 như ý túc,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Năm căn,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Năm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y giác chi, có tu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p Thánh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tám ngành.</w:t>
            </w:r>
          </w:p>
          <w:p w14:paraId="43C4A1F7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1F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A" w14:textId="77777777" w:rsidR="00925689" w:rsidRDefault="00B53E04">
            <w:pPr>
              <w:pStyle w:val="Textbody"/>
              <w:numPr>
                <w:ilvl w:val="0"/>
                <w:numId w:val="107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209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1FD" w14:textId="77777777" w:rsidR="00925689" w:rsidRDefault="00B53E04">
            <w:pPr>
              <w:pStyle w:val="Textbody"/>
              <w:spacing w:after="0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</w:pPr>
            <w:bookmarkStart w:id="376" w:name="docs-internal-guid-e518e9d1-7fff-1761-ab"/>
            <w:bookmarkEnd w:id="376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C2.Tâm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i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F7F"/>
              </w:rPr>
              <w:t>ố</w:t>
            </w:r>
          </w:p>
          <w:p w14:paraId="43C4A1FE" w14:textId="77777777" w:rsidR="00925689" w:rsidRDefault="00B53E04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7" w:name="docs-internal-guid-0268acfa-7fff-37a1-dc"/>
            <w:bookmarkEnd w:id="37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1FF" w14:textId="77777777" w:rsidR="00925689" w:rsidRDefault="00B53E04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78" w:name="docs-internal-guid-cc3cd6b2-7fff-54f5-01"/>
            <w:bookmarkEnd w:id="37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C2.2.Phân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00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1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2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3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4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5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6.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6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7.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vô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7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8.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ly trí,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</w:p>
          <w:p w14:paraId="43C4A208" w14:textId="77777777" w:rsidR="00925689" w:rsidRDefault="00B53E04">
            <w:pPr>
              <w:pStyle w:val="Textbody"/>
              <w:numPr>
                <w:ilvl w:val="0"/>
                <w:numId w:val="10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Phân tích các 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</w:p>
        </w:tc>
      </w:tr>
      <w:tr w:rsidR="00925689" w14:paraId="43C4A22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0A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0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</w:pPr>
            <w:bookmarkStart w:id="379" w:name="docs-internal-guid-32da1923-7fff-d4ed-c3"/>
            <w:bookmarkEnd w:id="379"/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2. Tâm sắc gi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i (Rūpāvacara citta) (15 tâm)</w:t>
            </w:r>
          </w:p>
          <w:p w14:paraId="43C4A20C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0D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là ‘V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c’ và ‘Phi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não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c’?</w:t>
            </w:r>
          </w:p>
          <w:p w14:paraId="43C4A20E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Chú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0F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chung</w:t>
            </w:r>
          </w:p>
          <w:p w14:paraId="43C4A210" w14:textId="77777777" w:rsidR="00925689" w:rsidRDefault="00B53E04">
            <w:pPr>
              <w:pStyle w:val="Textbody"/>
              <w:spacing w:after="0"/>
            </w:pPr>
            <w:bookmarkStart w:id="380" w:name="docs-internal-guid-31b5eeca-7fff-1912-0e"/>
            <w:bookmarkEnd w:id="380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2A. Tâm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n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5</w:t>
            </w:r>
          </w:p>
          <w:p w14:paraId="43C4A211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81" w:name="docs-internal-guid-5e269290-7fff-327f-24"/>
            <w:bookmarkEnd w:id="38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2A.1.Đ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12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82" w:name="docs-internal-guid-752fe0a3-7fff-735f-6c"/>
            <w:bookmarkEnd w:id="38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2A.2.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tính</w:t>
            </w:r>
          </w:p>
          <w:p w14:paraId="43C4A213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83" w:name="docs-internal-guid-05a0f53e-7fff-92ee-ee"/>
            <w:bookmarkEnd w:id="38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2A.3. Phân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A214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84" w:name="docs-internal-guid-8f2c53ba-7fff-ad38-4b"/>
            <w:bookmarkEnd w:id="38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2A.4.Phân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15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Hỷ,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Tâm.</w:t>
            </w:r>
          </w:p>
          <w:p w14:paraId="43C4A216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lastRenderedPageBreak/>
              <w:t>2.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Hỷ,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Tâm.</w:t>
            </w:r>
          </w:p>
          <w:p w14:paraId="43C4A217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Hỷ,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Tâm.</w:t>
            </w:r>
          </w:p>
          <w:p w14:paraId="43C4A21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Tâm.</w:t>
            </w:r>
          </w:p>
          <w:p w14:paraId="43C4A21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5.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Tâm.</w:t>
            </w:r>
          </w:p>
          <w:p w14:paraId="43C4A21A" w14:textId="77777777" w:rsidR="00925689" w:rsidRDefault="00B53E04">
            <w:pPr>
              <w:pStyle w:val="Textbody"/>
              <w:numPr>
                <w:ilvl w:val="0"/>
                <w:numId w:val="109"/>
              </w:numPr>
              <w:spacing w:after="0"/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trình tâm: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tu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các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(Ngũ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trong Vi Di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Pháp).</w:t>
            </w:r>
          </w:p>
          <w:p w14:paraId="43C4A21B" w14:textId="77777777" w:rsidR="00925689" w:rsidRDefault="00B53E04">
            <w:pPr>
              <w:pStyle w:val="Textbody"/>
              <w:numPr>
                <w:ilvl w:val="0"/>
                <w:numId w:val="110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Tác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5 Chi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</w:t>
            </w:r>
          </w:p>
          <w:p w14:paraId="43C4A21C" w14:textId="77777777" w:rsidR="00925689" w:rsidRDefault="00B53E04">
            <w:pPr>
              <w:pStyle w:val="Standard"/>
              <w:spacing w:line="276" w:lineRule="auto"/>
            </w:pPr>
            <w:bookmarkStart w:id="385" w:name="docs-internal-guid-4ad5d12d-7fff-df05-aa"/>
            <w:bookmarkEnd w:id="385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2B.Tâm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5</w:t>
            </w:r>
          </w:p>
          <w:p w14:paraId="43C4A21D" w14:textId="77777777" w:rsidR="00925689" w:rsidRDefault="00B53E04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86" w:name="docs-internal-guid-8786d4e1-7fff-0456-9c"/>
            <w:bookmarkEnd w:id="38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2B.1.Đ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43C4A21E" w14:textId="77777777" w:rsidR="00925689" w:rsidRDefault="00B53E04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87" w:name="docs-internal-guid-ad5e48a0-7fff-2e14-8a"/>
            <w:bookmarkEnd w:id="38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2B.2.Phân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 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  <w:p w14:paraId="43C4A21F" w14:textId="77777777" w:rsidR="00925689" w:rsidRDefault="00B53E04">
            <w:pPr>
              <w:pStyle w:val="Textbody"/>
              <w:numPr>
                <w:ilvl w:val="0"/>
                <w:numId w:val="111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Tái sinh c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theo Vi Di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Pháp (n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u chưa ch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Ni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t-Bàn)</w:t>
            </w:r>
          </w:p>
          <w:p w14:paraId="43C4A220" w14:textId="77777777" w:rsidR="00925689" w:rsidRDefault="00B53E04">
            <w:pPr>
              <w:pStyle w:val="Standard"/>
              <w:spacing w:line="276" w:lineRule="auto"/>
            </w:pPr>
            <w:bookmarkStart w:id="388" w:name="docs-internal-guid-8b308ab5-7fff-99f5-3e"/>
            <w:bookmarkEnd w:id="38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2C.Tâm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 xml:space="preserve">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  <w:shd w:val="clear" w:color="auto" w:fill="00FE7F"/>
              </w:rPr>
              <w:t xml:space="preserve">i 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(Tâm t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i, Tâm duy tác 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c gi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i):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có 5</w:t>
            </w:r>
          </w:p>
          <w:p w14:paraId="43C4A221" w14:textId="77777777" w:rsidR="00925689" w:rsidRDefault="00B53E04">
            <w:pPr>
              <w:pStyle w:val="Textbody"/>
              <w:numPr>
                <w:ilvl w:val="0"/>
                <w:numId w:val="11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89" w:name="docs-internal-guid-56d29ba8-7fff-ed5c-a1"/>
            <w:bookmarkEnd w:id="38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2C.1.Đ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nh nghĩa</w:t>
            </w:r>
          </w:p>
          <w:p w14:paraId="43C4A222" w14:textId="77777777" w:rsidR="00925689" w:rsidRDefault="00B53E04">
            <w:pPr>
              <w:pStyle w:val="Textbody"/>
              <w:numPr>
                <w:ilvl w:val="0"/>
                <w:numId w:val="112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390" w:name="docs-internal-guid-09065e82-7fff-067c-a5"/>
            <w:bookmarkEnd w:id="390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2C.2.Phân lo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i</w:t>
            </w:r>
          </w:p>
        </w:tc>
      </w:tr>
      <w:tr w:rsidR="00925689" w14:paraId="43C4A22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4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55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5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22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8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1" w:name="docs-internal-guid-2e876e37-7fff-570c-3a"/>
            <w:bookmarkEnd w:id="39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Làm Nhi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Ích Cho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Khác</w:t>
            </w:r>
          </w:p>
          <w:p w14:paraId="43C4A229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2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2C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jc w:val="both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2" w:name="docs-internal-guid-c8f4dd65-7fff-7a9a-c5"/>
            <w:bookmarkEnd w:id="39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Bài Kinh Nói Rõ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A-La-Hán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Không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Thông</w:t>
            </w:r>
          </w:p>
          <w:p w14:paraId="43C4A22D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 w:line="328" w:lineRule="auto"/>
              <w:jc w:val="both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Khác Bi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Tâm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 Và Tu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Thoát</w:t>
            </w:r>
          </w:p>
          <w:p w14:paraId="43C4A22E" w14:textId="77777777" w:rsidR="00925689" w:rsidRDefault="00B53E04">
            <w:pPr>
              <w:pStyle w:val="Textbody"/>
              <w:spacing w:after="0" w:line="328" w:lineRule="auto"/>
              <w:jc w:val="both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Tương Ưng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38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3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31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jc w:val="both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3" w:name="docs-internal-guid-2d36effa-7fff-e1d3-e0"/>
            <w:bookmarkEnd w:id="39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Nói Pháp Ph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32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(1)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tín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không tin, này các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ỷ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-kheo, là ác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233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(2)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ác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là ác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234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(3)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nghe nhi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u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i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nghe ít là ác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235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(4)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thí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xan tham là ác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236" w14:textId="77777777" w:rsidR="00925689" w:rsidRDefault="00B53E04">
            <w:pPr>
              <w:pStyle w:val="Standard"/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(5) nói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trí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ngư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ác tu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là ác thuy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</w:t>
            </w:r>
          </w:p>
          <w:p w14:paraId="43C4A237" w14:textId="77777777" w:rsidR="00925689" w:rsidRDefault="00B53E04">
            <w:pPr>
              <w:pStyle w:val="Textbody"/>
              <w:spacing w:after="0"/>
              <w:jc w:val="both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4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39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3A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4" w:name="docs-internal-guid-c2eca415-7fff-13bd-c2"/>
            <w:bookmarkEnd w:id="39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Ngũ Căn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Gì?</w:t>
            </w:r>
          </w:p>
          <w:p w14:paraId="43C4A23B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395" w:name="docs-internal-guid-3517ca10-7fff-4b76-f9"/>
            <w:bookmarkEnd w:id="395"/>
            <w:r>
              <w:rPr>
                <w:rFonts w:ascii="Cambria" w:hAnsi="Cambria"/>
                <w:color w:val="000000"/>
                <w:sz w:val="28"/>
                <w:szCs w:val="28"/>
              </w:rPr>
              <w:t>- Căn tín,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3C" w14:textId="77777777" w:rsidR="00925689" w:rsidRDefault="00B53E04">
            <w:pPr>
              <w:pStyle w:val="Textbody"/>
              <w:spacing w:after="0" w:line="328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Căn 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t, đó là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chánh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A23D" w14:textId="77777777" w:rsidR="00925689" w:rsidRDefault="00B53E04">
            <w:pPr>
              <w:pStyle w:val="Textbody"/>
              <w:spacing w:after="0" w:line="328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Căn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23E" w14:textId="77777777" w:rsidR="00925689" w:rsidRDefault="00B53E04">
            <w:pPr>
              <w:pStyle w:val="Textbody"/>
              <w:spacing w:after="0" w:line="328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Căn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A23F" w14:textId="77777777" w:rsidR="00925689" w:rsidRDefault="00B53E04">
            <w:pPr>
              <w:pStyle w:val="Textbody"/>
              <w:spacing w:after="0" w:line="328" w:lineRule="auto"/>
              <w:jc w:val="both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Căn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”.</w:t>
            </w:r>
          </w:p>
          <w:p w14:paraId="43C4A240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24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2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3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6" w:name="docs-internal-guid-1b7f3d2d-7fff-021f-31"/>
            <w:bookmarkEnd w:id="39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Ngũ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G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Nh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Gì?</w:t>
            </w:r>
          </w:p>
          <w:p w14:paraId="43C4A244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bookmarkStart w:id="397" w:name="docs-internal-guid-0303997f-7fff-3303-0b"/>
            <w:bookmarkEnd w:id="397"/>
            <w:r>
              <w:rPr>
                <w:rFonts w:ascii="Cambria" w:hAnsi="Cambria"/>
                <w:color w:val="000000"/>
                <w:sz w:val="28"/>
                <w:szCs w:val="28"/>
              </w:rPr>
              <w:t>- Tín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kia, nên bi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t, đó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ho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tín.</w:t>
            </w:r>
          </w:p>
          <w:p w14:paraId="43C4A245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Tinh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c, đó là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chánh đo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A246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m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247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n.</w:t>
            </w:r>
          </w:p>
          <w:p w14:paraId="43C4A248" w14:textId="77777777" w:rsidR="00925689" w:rsidRDefault="00B53E04">
            <w:pPr>
              <w:pStyle w:val="Textbody"/>
              <w:spacing w:after="0" w:line="328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Tu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là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Thánh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”.</w:t>
            </w:r>
          </w:p>
          <w:p w14:paraId="43C4A249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p A Hàm)</w:t>
            </w:r>
          </w:p>
        </w:tc>
      </w:tr>
      <w:tr w:rsidR="00925689" w14:paraId="43C4A24D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C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250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E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4F" w14:textId="77777777" w:rsidR="00925689" w:rsidRDefault="00B53E04">
            <w:pPr>
              <w:pStyle w:val="Textbody"/>
              <w:numPr>
                <w:ilvl w:val="0"/>
                <w:numId w:val="113"/>
              </w:numPr>
              <w:spacing w:after="0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Xây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ự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ng Chánh ki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n:  Có câu nói: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“Ngư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chánh mà tu Pháp tà cũng thành chánh, mà ngư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8"/>
                <w:szCs w:val="28"/>
              </w:rPr>
              <w:t>i tà tu Pháp chánh cũng thành tà”.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 xml:space="preserve"> Đi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8"/>
                <w:szCs w:val="28"/>
              </w:rPr>
              <w:t>u đó có đúng không?</w:t>
            </w:r>
          </w:p>
        </w:tc>
      </w:tr>
      <w:tr w:rsidR="00925689" w14:paraId="43C4A26C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51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5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</w:pPr>
            <w:bookmarkStart w:id="398" w:name="docs-internal-guid-4d760736-7fff-b0bd-03"/>
            <w:bookmarkEnd w:id="398"/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3. Tâm Vô Sắc Gi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i (12)</w:t>
            </w:r>
          </w:p>
          <w:p w14:paraId="43C4A253" w14:textId="77777777" w:rsidR="00925689" w:rsidRDefault="00B53E04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399" w:name="docs-internal-guid-8b2e22bc-7fff-ced9-66"/>
            <w:bookmarkEnd w:id="39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54" w14:textId="77777777" w:rsidR="00925689" w:rsidRDefault="00B53E04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0" w:name="docs-internal-guid-ce81443b-7fff-ef54-eb"/>
            <w:bookmarkEnd w:id="40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55" w14:textId="77777777" w:rsidR="00925689" w:rsidRDefault="00B53E04">
            <w:pPr>
              <w:pStyle w:val="Textbody"/>
              <w:numPr>
                <w:ilvl w:val="0"/>
                <w:numId w:val="11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1" w:name="docs-internal-guid-76a83429-7fff-29e9-6d"/>
            <w:bookmarkEnd w:id="40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Cách tu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vô sắc (Arūpa Jhāna)</w:t>
            </w:r>
          </w:p>
          <w:p w14:paraId="43C4A256" w14:textId="77777777" w:rsidR="00925689" w:rsidRDefault="00B53E04">
            <w:pPr>
              <w:pStyle w:val="Standard"/>
              <w:spacing w:line="276" w:lineRule="auto"/>
            </w:pPr>
            <w:bookmarkStart w:id="402" w:name="docs-internal-guid-0b919d28-7fff-5c38-af"/>
            <w:bookmarkEnd w:id="402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3A.Tâm thi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n Vô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có 4</w:t>
            </w:r>
          </w:p>
          <w:p w14:paraId="43C4A257" w14:textId="77777777" w:rsidR="00925689" w:rsidRDefault="00B53E04">
            <w:pPr>
              <w:pStyle w:val="Textbody"/>
              <w:numPr>
                <w:ilvl w:val="0"/>
                <w:numId w:val="115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3" w:name="docs-internal-guid-232d7dce-7fff-e9e6-b5"/>
            <w:bookmarkEnd w:id="40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3A.1.Đ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58" w14:textId="77777777" w:rsidR="00925689" w:rsidRDefault="00B53E04">
            <w:pPr>
              <w:pStyle w:val="Textbody"/>
              <w:numPr>
                <w:ilvl w:val="0"/>
                <w:numId w:val="115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4" w:name="docs-internal-guid-3db3f5b1-7fff-0eaf-3a"/>
            <w:bookmarkEnd w:id="40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3A.2.Phân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5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Không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5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5B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5C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</w:t>
            </w:r>
          </w:p>
          <w:p w14:paraId="43C4A25D" w14:textId="77777777" w:rsidR="00925689" w:rsidRDefault="00B53E04">
            <w:pPr>
              <w:pStyle w:val="Standard"/>
              <w:spacing w:line="276" w:lineRule="auto"/>
            </w:pPr>
            <w:bookmarkStart w:id="405" w:name="docs-internal-guid-3f4e7b06-7fff-3a6f-7c"/>
            <w:bookmarkEnd w:id="405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3B.Tâm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 Vô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có 4</w:t>
            </w:r>
          </w:p>
          <w:p w14:paraId="43C4A25E" w14:textId="77777777" w:rsidR="00925689" w:rsidRDefault="00B53E04">
            <w:pPr>
              <w:pStyle w:val="Textbody"/>
              <w:numPr>
                <w:ilvl w:val="0"/>
                <w:numId w:val="11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6" w:name="docs-internal-guid-fa3b73ca-7fff-51ef-63"/>
            <w:bookmarkEnd w:id="40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3B.1.Đ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5F" w14:textId="77777777" w:rsidR="00925689" w:rsidRDefault="00B53E04">
            <w:pPr>
              <w:pStyle w:val="Textbody"/>
              <w:numPr>
                <w:ilvl w:val="0"/>
                <w:numId w:val="116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7" w:name="docs-internal-guid-2a5509ec-7fff-6e84-67"/>
            <w:bookmarkEnd w:id="40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3B.2.Phân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</w:t>
            </w:r>
          </w:p>
          <w:p w14:paraId="43C4A260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Không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1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2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3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4" w14:textId="77777777" w:rsidR="00925689" w:rsidRDefault="00B53E04">
            <w:pPr>
              <w:pStyle w:val="Standard"/>
              <w:spacing w:line="276" w:lineRule="auto"/>
            </w:pPr>
            <w:bookmarkStart w:id="408" w:name="docs-internal-guid-2dbd84aa-7fff-8d11-1d"/>
            <w:bookmarkEnd w:id="408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3C.Tâm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 Vô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 xml:space="preserve">i: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có 4</w:t>
            </w:r>
          </w:p>
          <w:p w14:paraId="43C4A265" w14:textId="77777777" w:rsidR="00925689" w:rsidRDefault="00B53E04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09" w:name="docs-internal-guid-cd6ba628-7fff-a866-3f"/>
            <w:bookmarkEnd w:id="40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3C.1.Đ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66" w14:textId="77777777" w:rsidR="00925689" w:rsidRDefault="00B53E04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0" w:name="docs-internal-guid-99a95e6f-7fff-be1c-62"/>
            <w:bookmarkEnd w:id="41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3C.2.Phân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i:</w:t>
            </w:r>
          </w:p>
          <w:p w14:paraId="43C4A267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Không vô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vô Biên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Vô s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Phi phi Tư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sanh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x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và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nh.</w:t>
            </w:r>
          </w:p>
          <w:p w14:paraId="43C4A26B" w14:textId="77777777" w:rsidR="00925689" w:rsidRDefault="00B53E04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</w:p>
        </w:tc>
      </w:tr>
      <w:tr w:rsidR="00925689" w14:paraId="43C4A26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6D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6E" w14:textId="77777777" w:rsidR="00925689" w:rsidRDefault="00B53E04">
            <w:pPr>
              <w:pStyle w:val="Textbody"/>
              <w:numPr>
                <w:ilvl w:val="0"/>
                <w:numId w:val="117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27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0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t>56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1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27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4" w14:textId="77777777" w:rsidR="00925689" w:rsidRDefault="00B53E04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1" w:name="docs-internal-guid-e5c95098-7fff-72da-d8"/>
            <w:bookmarkEnd w:id="41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c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Hành Trì Trai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Và Chuy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Báo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L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ẫ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Đen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ng, Phư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Báo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Trì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Khác Gi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Bát Quan Trai</w:t>
            </w:r>
          </w:p>
          <w:p w14:paraId="43C4A275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7B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8" w14:textId="77777777" w:rsidR="00925689" w:rsidRDefault="00B53E04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2" w:name="docs-internal-guid-c4f272f1-7fff-aabb-0b"/>
            <w:bookmarkEnd w:id="41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Nghi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p Đã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N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u Không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K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Thì Không Có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</w:t>
            </w:r>
          </w:p>
          <w:p w14:paraId="43C4A279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FF0000"/>
                <w:sz w:val="28"/>
                <w:szCs w:val="28"/>
              </w:rPr>
              <w:t>-”C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ác nghi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p đư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c tư ni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m, đư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c làm, đư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c tích t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p, n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u không c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m th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 xml:space="preserve"> (k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ế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t qu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) th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i không có ch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m d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t, d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u qu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y thu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c trong đ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i hi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n t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i, hay thu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c trong đ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color w:val="FF0000"/>
                <w:sz w:val="28"/>
                <w:szCs w:val="28"/>
              </w:rPr>
              <w:t>i sau”.</w:t>
            </w:r>
          </w:p>
          <w:p w14:paraId="43C4A27A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7F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C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7D" w14:textId="77777777" w:rsidR="00925689" w:rsidRDefault="00B53E04">
            <w:pPr>
              <w:pStyle w:val="Textbody"/>
              <w:numPr>
                <w:ilvl w:val="0"/>
                <w:numId w:val="118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3" w:name="docs-internal-guid-d8fff4bc-7fff-d5d2-e0"/>
            <w:bookmarkEnd w:id="41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Có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Hay Không? Ba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</w:t>
            </w:r>
          </w:p>
          <w:p w14:paraId="43C4A27E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8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80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81" w14:textId="77777777" w:rsidR="00925689" w:rsidRDefault="00B53E04">
            <w:pPr>
              <w:pStyle w:val="Textbody"/>
              <w:numPr>
                <w:ilvl w:val="0"/>
                <w:numId w:val="119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2A4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8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84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</w:pPr>
            <w:bookmarkStart w:id="414" w:name="docs-internal-guid-b564e115-7fff-22f1-4f"/>
            <w:bookmarkEnd w:id="414"/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4. Tâm Siêu Th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>ế</w:t>
            </w:r>
            <w:r>
              <w:rPr>
                <w:rFonts w:ascii="Cambria" w:hAnsi="Cambria"/>
                <w:b/>
                <w:color w:val="0000FF"/>
                <w:sz w:val="28"/>
                <w:szCs w:val="28"/>
                <w:shd w:val="clear" w:color="auto" w:fill="00FE7F"/>
              </w:rPr>
              <w:t xml:space="preserve"> (40 tâm)</w:t>
            </w:r>
          </w:p>
          <w:p w14:paraId="43C4A285" w14:textId="77777777" w:rsidR="00925689" w:rsidRDefault="00B53E04">
            <w:pPr>
              <w:pStyle w:val="Textbody"/>
              <w:numPr>
                <w:ilvl w:val="0"/>
                <w:numId w:val="120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86" w14:textId="77777777" w:rsidR="00925689" w:rsidRDefault="00B53E04">
            <w:pPr>
              <w:pStyle w:val="Textbody"/>
              <w:numPr>
                <w:ilvl w:val="0"/>
                <w:numId w:val="120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5" w:name="docs-internal-guid-55d55b78-7fff-8de9-ca"/>
            <w:bookmarkEnd w:id="41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4 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nhân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sanh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</w:t>
            </w:r>
          </w:p>
          <w:p w14:paraId="43C4A287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1.Thân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sĩ</w:t>
            </w:r>
          </w:p>
          <w:p w14:paraId="43C4A288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2.Đư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nghe chánh pháp</w:t>
            </w:r>
          </w:p>
          <w:p w14:paraId="43C4A289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3.Tác ý khéo</w:t>
            </w:r>
          </w:p>
          <w:p w14:paraId="43C4A28A" w14:textId="77777777" w:rsidR="00925689" w:rsidRDefault="00B53E04">
            <w:pPr>
              <w:pStyle w:val="Textbody"/>
              <w:spacing w:after="0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4.Hành đúng pháp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28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</w:pPr>
            <w:bookmarkStart w:id="416" w:name="docs-internal-guid-89a44995-7fff-a6a9-6b"/>
            <w:bookmarkEnd w:id="416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4.a.Tâm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:</w:t>
            </w:r>
          </w:p>
          <w:p w14:paraId="43C4A28C" w14:textId="77777777" w:rsidR="00925689" w:rsidRDefault="00B53E04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4a.1.Đ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8D" w14:textId="77777777" w:rsidR="00925689" w:rsidRDefault="00B53E04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7" w:name="docs-internal-guid-ce86b324-7fff-e2a4-f7"/>
            <w:bookmarkEnd w:id="41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4a.2.Đ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</w:p>
          <w:p w14:paraId="43C4A28E" w14:textId="77777777" w:rsidR="00925689" w:rsidRDefault="00B53E04">
            <w:pPr>
              <w:pStyle w:val="Standard"/>
              <w:numPr>
                <w:ilvl w:val="0"/>
                <w:numId w:val="121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18" w:name="docs-internal-guid-a6c6b252-7fff-5ce2-06"/>
            <w:bookmarkEnd w:id="41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4a.3.Phân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</w:p>
          <w:p w14:paraId="43C4A28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bookmarkStart w:id="419" w:name="docs-internal-guid-a63b79e6-7fff-8314-ef"/>
            <w:bookmarkEnd w:id="419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Chia theo 4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Thánh: có 4</w:t>
            </w:r>
          </w:p>
          <w:p w14:paraId="43C4A29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1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2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3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o Vô sanh</w:t>
            </w:r>
          </w:p>
          <w:p w14:paraId="43C4A294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</w:t>
            </w:r>
            <w:bookmarkStart w:id="420" w:name="docs-internal-guid-6e7cf7b0-7fff-a314-ab"/>
            <w:bookmarkEnd w:id="420"/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Chia theo 5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có 20. (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4 Tâm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o trên nhân v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5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n).</w:t>
            </w:r>
          </w:p>
          <w:p w14:paraId="43C4A295" w14:textId="77777777" w:rsidR="00925689" w:rsidRDefault="00B53E04">
            <w:pPr>
              <w:pStyle w:val="Standard"/>
              <w:numPr>
                <w:ilvl w:val="0"/>
                <w:numId w:val="122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21" w:name="docs-internal-guid-340db4ac-7fff-ed8c-49"/>
            <w:bookmarkEnd w:id="42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4a.4.Vai trò và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trình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Tâm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  <w:p w14:paraId="43C4A296" w14:textId="77777777" w:rsidR="00925689" w:rsidRDefault="00B53E04">
            <w:pPr>
              <w:pStyle w:val="Standard"/>
              <w:numPr>
                <w:ilvl w:val="0"/>
                <w:numId w:val="122"/>
              </w:numPr>
              <w:spacing w:line="276" w:lineRule="auto"/>
            </w:pPr>
            <w:bookmarkStart w:id="422" w:name="docs-internal-guid-ac6826f4-7fff-1185-82"/>
            <w:bookmarkEnd w:id="422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4a.5.Ba ngăn tr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ch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o: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1. Phi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não ngăn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2. Nghi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ệ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ngăn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; 3.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ngăn tr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ở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  <w:p w14:paraId="43C4A297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</w:pPr>
            <w:bookmarkStart w:id="423" w:name="docs-internal-guid-6de1d9f8-7fff-2882-49"/>
            <w:bookmarkEnd w:id="423"/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4b.Tâm quả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ế</w:t>
            </w:r>
          </w:p>
          <w:p w14:paraId="43C4A298" w14:textId="77777777" w:rsidR="00925689" w:rsidRDefault="00B53E04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24" w:name="docs-internal-guid-e6da2050-7fff-411f-24"/>
            <w:bookmarkEnd w:id="42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lastRenderedPageBreak/>
              <w:t>4b.1.Đ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nh nghĩa</w:t>
            </w:r>
          </w:p>
          <w:p w14:paraId="43C4A299" w14:textId="77777777" w:rsidR="00925689" w:rsidRDefault="00B53E04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25" w:name="docs-internal-guid-cd48661d-7fff-5bc3-b1"/>
            <w:bookmarkEnd w:id="42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4b.2.Đ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ặ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m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a 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</w:p>
          <w:p w14:paraId="43C4A29A" w14:textId="77777777" w:rsidR="00925689" w:rsidRDefault="00B53E04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26" w:name="docs-internal-guid-af165adc-7fff-753f-19"/>
            <w:bookmarkEnd w:id="426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4b.3.Phân lo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</w:p>
          <w:p w14:paraId="43C4A29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Phân lo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theo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Thánh: có 4</w:t>
            </w:r>
          </w:p>
          <w:p w14:paraId="43C4A29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1.Tâm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2.Tâm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3.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lai</w:t>
            </w:r>
          </w:p>
          <w:p w14:paraId="43C4A29F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4. Tâm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Vô sanh</w:t>
            </w:r>
          </w:p>
          <w:p w14:paraId="43C4A2A0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Phân chia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theo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n: có 20</w:t>
            </w:r>
          </w:p>
          <w:p w14:paraId="43C4A2A1" w14:textId="77777777" w:rsidR="00925689" w:rsidRDefault="00B53E04">
            <w:pPr>
              <w:pStyle w:val="Standard"/>
              <w:numPr>
                <w:ilvl w:val="0"/>
                <w:numId w:val="123"/>
              </w:numPr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3C4A2A2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427" w:name="docs-internal-guid-9f7859e5-7fff-6584-e5"/>
            <w:bookmarkEnd w:id="427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1: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sát-na tâm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bình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khi nghe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bài pháp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Kh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ổ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-Không,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ng, Vô ngã mà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Sơ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Tu-đà-hoàn.</w:t>
            </w:r>
          </w:p>
          <w:p w14:paraId="43C4A2A3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428" w:name="docs-internal-guid-69b4812e-7fff-b4b6-06"/>
            <w:bookmarkEnd w:id="428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Ví d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2: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trình tâm theo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ừ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sát-na tâm c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ngư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Ph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tu 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ỉ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Tam thi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n, r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ồ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i ngay khi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th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nư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hi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u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vô thư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nên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liên ti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p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a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Tam qu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.</w:t>
            </w:r>
          </w:p>
        </w:tc>
      </w:tr>
      <w:tr w:rsidR="00925689" w14:paraId="43C4A2A7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5" w14:textId="77777777" w:rsidR="00925689" w:rsidRDefault="00B53E04">
            <w:pPr>
              <w:pStyle w:val="TableContents"/>
              <w:spacing w:line="276" w:lineRule="auto"/>
              <w:jc w:val="center"/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shd w:val="clear" w:color="auto" w:fill="FFF200"/>
              </w:rPr>
              <w:lastRenderedPageBreak/>
              <w:t>57</w:t>
            </w: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6" w14:textId="77777777" w:rsidR="00925689" w:rsidRDefault="00B53E04">
            <w:pPr>
              <w:pStyle w:val="TableContents"/>
              <w:spacing w:line="276" w:lineRule="auto"/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Ki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th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c n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 t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FF"/>
                <w:sz w:val="28"/>
                <w:szCs w:val="28"/>
              </w:rPr>
              <w:t>ng:</w:t>
            </w:r>
          </w:p>
        </w:tc>
      </w:tr>
      <w:tr w:rsidR="00925689" w14:paraId="43C4A2A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8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9" w14:textId="77777777" w:rsidR="00925689" w:rsidRDefault="00B53E04">
            <w:pPr>
              <w:pStyle w:val="Textbody"/>
              <w:numPr>
                <w:ilvl w:val="0"/>
                <w:numId w:val="118"/>
              </w:numPr>
              <w:spacing w:after="0"/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n - Đáp: </w:t>
            </w:r>
            <w:r>
              <w:rPr>
                <w:rFonts w:ascii="Cambria" w:hAnsi="Cambria"/>
                <w:b/>
                <w:bCs/>
                <w:i/>
                <w:iCs/>
                <w:color w:val="000000"/>
                <w:sz w:val="28"/>
                <w:szCs w:val="28"/>
              </w:rPr>
              <w:t>“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Con thưa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y, trong kinh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t d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Cư sĩ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Bát quan trai vào 6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ngày trai và 3 tháng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 túc. 6 ngày trai thì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Cư sĩ có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nhà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.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 ba tháng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 túc thì cũng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nhà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Bát quan trai 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y? Con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 m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 vì ngư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Cư sĩ như chúng con v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ẫ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 ph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i lao đ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ộ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ng làm vi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 thì không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ể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ngh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c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tháng đư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ợ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c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, nh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t là chúng con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 Vi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t Nam th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ầ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i/>
                <w:color w:val="000000"/>
                <w:sz w:val="28"/>
                <w:szCs w:val="28"/>
              </w:rPr>
              <w:t>”.</w:t>
            </w:r>
          </w:p>
        </w:tc>
      </w:tr>
      <w:tr w:rsidR="00925689" w14:paraId="43C4A2A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C" w14:textId="77777777" w:rsidR="00925689" w:rsidRDefault="00B53E04">
            <w:pPr>
              <w:pStyle w:val="Standard"/>
              <w:numPr>
                <w:ilvl w:val="0"/>
                <w:numId w:val="124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29" w:name="docs-internal-guid-a0253db1-7fff-1182-ed"/>
            <w:bookmarkEnd w:id="429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Nên Đa Văn</w:t>
            </w:r>
          </w:p>
          <w:p w14:paraId="43C4A2AD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Ti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u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B2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A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0" w14:textId="77777777" w:rsidR="00925689" w:rsidRDefault="00B53E04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30" w:name="docs-internal-guid-60675612-7fff-5006-d6"/>
            <w:bookmarkEnd w:id="430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 Là "S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Theo Pháp“ – 5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</w:t>
            </w:r>
          </w:p>
          <w:p w14:paraId="43C4A2B1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B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3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4" w14:textId="77777777" w:rsidR="00925689" w:rsidRDefault="00B53E04">
            <w:pPr>
              <w:pStyle w:val="Standard"/>
              <w:numPr>
                <w:ilvl w:val="0"/>
                <w:numId w:val="125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31" w:name="docs-internal-guid-6de6da0c-7fff-8175-32"/>
            <w:bookmarkEnd w:id="431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Tóm t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5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ngư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ờ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i tu 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ọ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theo Kinh S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ng Theo Pháp</w:t>
            </w:r>
          </w:p>
          <w:p w14:paraId="43C4A2B5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BA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8" w14:textId="77777777" w:rsidR="00925689" w:rsidRDefault="00B53E04">
            <w:pPr>
              <w:pStyle w:val="Heading3"/>
              <w:numPr>
                <w:ilvl w:val="0"/>
                <w:numId w:val="124"/>
              </w:numPr>
              <w:spacing w:before="0" w:after="0" w:line="276" w:lineRule="auto"/>
              <w:rPr>
                <w:rFonts w:ascii="Cambria" w:hAnsi="Cambria"/>
                <w:b/>
                <w:color w:val="000000"/>
              </w:rPr>
            </w:pPr>
            <w:bookmarkStart w:id="432" w:name="docs-internal-guid-40dd0eee-7fff-cd81-08"/>
            <w:bookmarkEnd w:id="432"/>
            <w:r>
              <w:rPr>
                <w:rFonts w:ascii="Cambria" w:hAnsi="Cambria"/>
                <w:b/>
                <w:color w:val="000000"/>
              </w:rPr>
              <w:t>Đ</w:t>
            </w:r>
            <w:r>
              <w:rPr>
                <w:rFonts w:ascii="Cambria" w:hAnsi="Cambria"/>
                <w:b/>
                <w:color w:val="000000"/>
              </w:rPr>
              <w:t>ứ</w:t>
            </w:r>
            <w:r>
              <w:rPr>
                <w:rFonts w:ascii="Cambria" w:hAnsi="Cambria"/>
                <w:b/>
                <w:color w:val="000000"/>
              </w:rPr>
              <w:t>c Ph</w:t>
            </w:r>
            <w:r>
              <w:rPr>
                <w:rFonts w:ascii="Cambria" w:hAnsi="Cambria"/>
                <w:b/>
                <w:color w:val="000000"/>
              </w:rPr>
              <w:t>ậ</w:t>
            </w:r>
            <w:r>
              <w:rPr>
                <w:rFonts w:ascii="Cambria" w:hAnsi="Cambria"/>
                <w:b/>
                <w:color w:val="000000"/>
              </w:rPr>
              <w:t>t D</w:t>
            </w:r>
            <w:r>
              <w:rPr>
                <w:rFonts w:ascii="Cambria" w:hAnsi="Cambria"/>
                <w:b/>
                <w:color w:val="000000"/>
              </w:rPr>
              <w:t>ạ</w:t>
            </w:r>
            <w:r>
              <w:rPr>
                <w:rFonts w:ascii="Cambria" w:hAnsi="Cambria"/>
                <w:b/>
                <w:color w:val="000000"/>
              </w:rPr>
              <w:t>y V</w:t>
            </w:r>
            <w:r>
              <w:rPr>
                <w:rFonts w:ascii="Cambria" w:hAnsi="Cambria"/>
                <w:b/>
                <w:color w:val="000000"/>
              </w:rPr>
              <w:t>ề</w:t>
            </w:r>
            <w:r>
              <w:rPr>
                <w:rFonts w:ascii="Cambria" w:hAnsi="Cambria"/>
                <w:b/>
                <w:color w:val="000000"/>
              </w:rPr>
              <w:t xml:space="preserve"> Tài </w:t>
            </w:r>
            <w:r>
              <w:rPr>
                <w:rFonts w:ascii="Cambria" w:hAnsi="Cambria"/>
                <w:b/>
                <w:color w:val="000000"/>
              </w:rPr>
              <w:t>S</w:t>
            </w:r>
            <w:r>
              <w:rPr>
                <w:rFonts w:ascii="Cambria" w:hAnsi="Cambria"/>
                <w:b/>
                <w:color w:val="000000"/>
              </w:rPr>
              <w:t>ả</w:t>
            </w:r>
            <w:r>
              <w:rPr>
                <w:rFonts w:ascii="Cambria" w:hAnsi="Cambria"/>
                <w:b/>
                <w:color w:val="000000"/>
              </w:rPr>
              <w:t>n Và Đ</w:t>
            </w:r>
            <w:r>
              <w:rPr>
                <w:rFonts w:ascii="Cambria" w:hAnsi="Cambria"/>
                <w:b/>
                <w:color w:val="000000"/>
              </w:rPr>
              <w:t>ờ</w:t>
            </w:r>
            <w:r>
              <w:rPr>
                <w:rFonts w:ascii="Cambria" w:hAnsi="Cambria"/>
                <w:b/>
                <w:color w:val="000000"/>
              </w:rPr>
              <w:t>i S</w:t>
            </w:r>
            <w:r>
              <w:rPr>
                <w:rFonts w:ascii="Cambria" w:hAnsi="Cambria"/>
                <w:b/>
                <w:color w:val="000000"/>
              </w:rPr>
              <w:t>ố</w:t>
            </w:r>
            <w:r>
              <w:rPr>
                <w:rFonts w:ascii="Cambria" w:hAnsi="Cambria"/>
                <w:b/>
                <w:color w:val="000000"/>
              </w:rPr>
              <w:t>ng</w:t>
            </w:r>
          </w:p>
          <w:p w14:paraId="43C4A2B9" w14:textId="77777777" w:rsidR="00925689" w:rsidRDefault="00B53E04">
            <w:pPr>
              <w:pStyle w:val="Heading3"/>
              <w:spacing w:before="0" w:after="0" w:line="276" w:lineRule="auto"/>
              <w:rPr>
                <w:rFonts w:ascii="Cambria" w:hAnsi="Cambria"/>
                <w:i/>
                <w:iCs/>
                <w:color w:val="000000"/>
              </w:rPr>
            </w:pPr>
            <w:r>
              <w:rPr>
                <w:rFonts w:ascii="Cambria" w:hAnsi="Cambria"/>
                <w:i/>
                <w:iCs/>
                <w:color w:val="000000"/>
              </w:rPr>
              <w:t>(Theo Thi</w:t>
            </w:r>
            <w:r>
              <w:rPr>
                <w:rFonts w:ascii="Cambria" w:hAnsi="Cambria"/>
                <w:i/>
                <w:iCs/>
                <w:color w:val="000000"/>
              </w:rPr>
              <w:t>ệ</w:t>
            </w:r>
            <w:r>
              <w:rPr>
                <w:rFonts w:ascii="Cambria" w:hAnsi="Cambria"/>
                <w:i/>
                <w:iCs/>
                <w:color w:val="000000"/>
              </w:rPr>
              <w:t>n Sanh trong Kinh Trư</w:t>
            </w:r>
            <w:r>
              <w:rPr>
                <w:rFonts w:ascii="Cambria" w:hAnsi="Cambria"/>
                <w:i/>
                <w:iCs/>
                <w:color w:val="000000"/>
              </w:rPr>
              <w:t>ờ</w:t>
            </w:r>
            <w:r>
              <w:rPr>
                <w:rFonts w:ascii="Cambria" w:hAnsi="Cambria"/>
                <w:i/>
                <w:iCs/>
                <w:color w:val="000000"/>
              </w:rPr>
              <w:t>ng A Hàm)</w:t>
            </w:r>
          </w:p>
        </w:tc>
      </w:tr>
      <w:tr w:rsidR="00925689" w14:paraId="43C4A2BE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B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C" w14:textId="77777777" w:rsidR="00925689" w:rsidRDefault="00B53E04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33" w:name="docs-internal-guid-a1845097-7fff-23f3-4c"/>
            <w:bookmarkEnd w:id="433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Công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Có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ắ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c 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o</w:t>
            </w:r>
          </w:p>
          <w:p w14:paraId="43C4A2BD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Nh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t A Hàm)</w:t>
            </w:r>
          </w:p>
        </w:tc>
      </w:tr>
      <w:tr w:rsidR="00925689" w14:paraId="43C4A2C3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BF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C0" w14:textId="77777777" w:rsidR="00925689" w:rsidRDefault="00B53E04">
            <w:pPr>
              <w:pStyle w:val="Textbody"/>
              <w:numPr>
                <w:ilvl w:val="0"/>
                <w:numId w:val="124"/>
              </w:numPr>
              <w:spacing w:after="0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34" w:name="docs-internal-guid-8a439345-7fff-59ff-96"/>
            <w:bookmarkEnd w:id="434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Khi B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Thí C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ầ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n Tác Ý Như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Nào?</w:t>
            </w:r>
          </w:p>
          <w:p w14:paraId="43C4A2C1" w14:textId="77777777" w:rsidR="00925689" w:rsidRDefault="00B53E04">
            <w:pPr>
              <w:pStyle w:val="Textbody"/>
              <w:spacing w:after="0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>- “Nhưng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y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thí v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ớ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i ý nghĩ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trang nghiêm tâm, đ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ể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trang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ị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tâm”.</w:t>
            </w:r>
          </w:p>
          <w:p w14:paraId="43C4A2C2" w14:textId="77777777" w:rsidR="00925689" w:rsidRDefault="00B53E04">
            <w:pPr>
              <w:pStyle w:val="Textbody"/>
              <w:spacing w:after="0"/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(Theo Kinh Tăng Chi B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ộ</w:t>
            </w:r>
            <w:r>
              <w:rPr>
                <w:rFonts w:ascii="Cambria" w:hAnsi="Cambria"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925689" w14:paraId="43C4A2C6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C4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C5" w14:textId="77777777" w:rsidR="00925689" w:rsidRDefault="00B53E04">
            <w:pPr>
              <w:pStyle w:val="Textbody"/>
              <w:numPr>
                <w:ilvl w:val="0"/>
                <w:numId w:val="126"/>
              </w:numPr>
              <w:spacing w:after="0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ử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a BTVN</w:t>
            </w:r>
          </w:p>
        </w:tc>
      </w:tr>
      <w:tr w:rsidR="00925689" w14:paraId="43C4A2D1" w14:textId="77777777">
        <w:tblPrEx>
          <w:tblCellMar>
            <w:top w:w="0" w:type="dxa"/>
            <w:bottom w:w="0" w:type="dxa"/>
          </w:tblCellMar>
        </w:tblPrEx>
        <w:tc>
          <w:tcPr>
            <w:tcW w:w="7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C7" w14:textId="77777777" w:rsidR="00925689" w:rsidRDefault="00925689">
            <w:pPr>
              <w:pStyle w:val="TableContents"/>
              <w:spacing w:line="276" w:lineRule="auto"/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01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4A2C8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</w:pP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4b.Tâm quả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  <w:shd w:val="clear" w:color="auto" w:fill="00FE7F"/>
              </w:rPr>
              <w:t>ế</w:t>
            </w:r>
          </w:p>
          <w:p w14:paraId="43C4A2C9" w14:textId="77777777" w:rsidR="00925689" w:rsidRDefault="00B53E04">
            <w:pPr>
              <w:pStyle w:val="Standard"/>
              <w:numPr>
                <w:ilvl w:val="0"/>
                <w:numId w:val="127"/>
              </w:numPr>
              <w:spacing w:line="276" w:lineRule="auto"/>
              <w:rPr>
                <w:rFonts w:ascii="Cambria" w:hAnsi="Cambria"/>
                <w:b/>
                <w:color w:val="000000"/>
                <w:sz w:val="28"/>
                <w:szCs w:val="28"/>
              </w:rPr>
            </w:pPr>
            <w:bookmarkStart w:id="435" w:name="docs-internal-guid-319d8b4d-7fff-836a-9d"/>
            <w:bookmarkEnd w:id="435"/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4b.4.Chi ti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t thêm v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ề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Tâm qu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 xml:space="preserve"> Siêu th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ế</w:t>
            </w:r>
            <w:r>
              <w:rPr>
                <w:rFonts w:ascii="Cambria" w:hAnsi="Cambria"/>
                <w:b/>
                <w:color w:val="000000"/>
                <w:sz w:val="28"/>
                <w:szCs w:val="28"/>
              </w:rPr>
              <w:t>:</w:t>
            </w:r>
          </w:p>
          <w:p w14:paraId="43C4A2CA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36" w:name="docs-internal-guid-825a1bd3-7fff-a460-58"/>
            <w:bookmarkEnd w:id="436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1.Tâm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Th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lai</w:t>
            </w:r>
          </w:p>
          <w:p w14:paraId="43C4A2CB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37" w:name="docs-internal-guid-bd295211-7fff-c938-25"/>
            <w:bookmarkEnd w:id="437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2.Tâm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Nh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lai</w:t>
            </w:r>
          </w:p>
          <w:p w14:paraId="43C4A2CC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38" w:name="docs-internal-guid-adaac3f5-7fff-dbd4-8a"/>
            <w:bookmarkEnd w:id="438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3.Tâm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B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ấ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t lai</w:t>
            </w:r>
          </w:p>
          <w:p w14:paraId="43C4A2CD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bookmarkStart w:id="439" w:name="docs-internal-guid-fc21279f-7fff-efe6-e5"/>
            <w:bookmarkEnd w:id="439"/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4.Tâm qu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>ả</w:t>
            </w:r>
            <w:r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 Vô sanh</w:t>
            </w:r>
          </w:p>
          <w:p w14:paraId="43C4A2CE" w14:textId="77777777" w:rsidR="00925689" w:rsidRDefault="00B53E04">
            <w:pPr>
              <w:pStyle w:val="Standard"/>
              <w:spacing w:line="276" w:lineRule="auto"/>
              <w:rPr>
                <w:rFonts w:ascii="Cambria" w:hAnsi="Cambri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440" w:name="docs-internal-guid-2f38de55-7fff-1f55-4a"/>
            <w:bookmarkEnd w:id="440"/>
            <w:r>
              <w:rPr>
                <w:rFonts w:ascii="Cambria" w:hAnsi="Cambria"/>
                <w:color w:val="000000"/>
                <w:sz w:val="28"/>
                <w:szCs w:val="28"/>
              </w:rPr>
              <w:t>Nhị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ng La-hán: 1.Quán 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La-hán; 2.L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 thông La-hán</w:t>
            </w:r>
          </w:p>
          <w:p w14:paraId="43C4A2CF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441" w:name="docs-internal-guid-a8f9431e-7fff-38ca-66"/>
            <w:bookmarkEnd w:id="441"/>
            <w:r>
              <w:rPr>
                <w:rFonts w:ascii="Cambria" w:hAnsi="Cambria"/>
                <w:color w:val="000000"/>
                <w:sz w:val="28"/>
                <w:szCs w:val="28"/>
              </w:rPr>
              <w:t>T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 ch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ủ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ng La-hán: 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1.La-hán Nh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t minh; 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2.La-hán Tam minh; 3.La-hán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thông; 4.La-hán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trí</w:t>
            </w:r>
          </w:p>
          <w:p w14:paraId="43C4A2D0" w14:textId="77777777" w:rsidR="00925689" w:rsidRDefault="00B53E04">
            <w:pPr>
              <w:pStyle w:val="Standard"/>
              <w:spacing w:line="276" w:lineRule="auto"/>
            </w:pPr>
            <w:r>
              <w:rPr>
                <w:rFonts w:ascii="Cambria" w:hAnsi="Cambria"/>
                <w:color w:val="000000"/>
                <w:sz w:val="28"/>
                <w:szCs w:val="28"/>
              </w:rPr>
              <w:t xml:space="preserve">- </w:t>
            </w:r>
            <w:bookmarkStart w:id="442" w:name="docs-internal-guid-f967716c-7fff-56ac-0b"/>
            <w:bookmarkEnd w:id="442"/>
            <w:r>
              <w:rPr>
                <w:rFonts w:ascii="Cambria" w:hAnsi="Cambria"/>
                <w:color w:val="000000"/>
                <w:sz w:val="28"/>
                <w:szCs w:val="28"/>
              </w:rPr>
              <w:t>A-la-hán có 5 b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ậ</w:t>
            </w:r>
            <w:r>
              <w:rPr>
                <w:rFonts w:ascii="Cambria" w:hAnsi="Cambria"/>
                <w:color w:val="000000"/>
                <w:sz w:val="28"/>
                <w:szCs w:val="28"/>
              </w:rPr>
              <w:t>c: 1.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La-hán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thoát trí siêu; 2.La-hán Gi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ả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i thoát lư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ng biên; 3.La-hán Tam minh; 4.La-hán L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ụ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c thông; 5.La-hán T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ứ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trí Đ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ạ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 thông</w:t>
            </w:r>
          </w:p>
        </w:tc>
      </w:tr>
    </w:tbl>
    <w:p w14:paraId="43C4A2D2" w14:textId="77777777" w:rsidR="00925689" w:rsidRDefault="00925689">
      <w:pPr>
        <w:pStyle w:val="Textbody"/>
        <w:jc w:val="center"/>
        <w:rPr>
          <w:rFonts w:ascii="Cambria" w:hAnsi="Cambria"/>
          <w:b/>
          <w:bCs/>
          <w:sz w:val="28"/>
          <w:szCs w:val="28"/>
        </w:rPr>
      </w:pPr>
    </w:p>
    <w:sectPr w:rsidR="00925689">
      <w:footerReference w:type="default" r:id="rId8"/>
      <w:pgSz w:w="11906" w:h="16838"/>
      <w:pgMar w:top="1134" w:right="1134" w:bottom="912" w:left="1134" w:header="720" w:footer="3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49609" w14:textId="77777777" w:rsidR="00B53E04" w:rsidRDefault="00B53E04">
      <w:r>
        <w:separator/>
      </w:r>
    </w:p>
  </w:endnote>
  <w:endnote w:type="continuationSeparator" w:id="0">
    <w:p w14:paraId="43C4960B" w14:textId="77777777" w:rsidR="00B53E04" w:rsidRDefault="00B53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Segoe UI Symbol"/>
    <w:panose1 w:val="020B0604020202020204"/>
    <w:charset w:val="02"/>
    <w:family w:val="auto"/>
    <w:pitch w:val="default"/>
  </w:font>
  <w:font w:name="Liberation Serif">
    <w:altName w:val="Times New Roman"/>
    <w:panose1 w:val="020B0604020202020204"/>
    <w:charset w:val="00"/>
    <w:family w:val="roman"/>
    <w:pitch w:val="variable"/>
  </w:font>
  <w:font w:name="Noto Sans CJK SC">
    <w:altName w:val="Calibri"/>
    <w:panose1 w:val="020B0604020202020204"/>
    <w:charset w:val="00"/>
    <w:family w:val="auto"/>
    <w:pitch w:val="variable"/>
  </w:font>
  <w:font w:name="Lohit Devanagari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4960D" w14:textId="77777777" w:rsidR="00B53E04" w:rsidRDefault="00B53E04">
    <w:pPr>
      <w:pStyle w:val="Footer"/>
    </w:pPr>
    <w:r>
      <w:fldChar w:fldCharType="begin"/>
    </w:r>
    <w:r>
      <w:instrText xml:space="preserve"> PAGE </w:instrText>
    </w:r>
    <w:r>
      <w:fldChar w:fldCharType="separate"/>
    </w:r>
    <w:r>
      <w:t>66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49605" w14:textId="77777777" w:rsidR="00B53E04" w:rsidRDefault="00B53E04">
      <w:r>
        <w:rPr>
          <w:color w:val="000000"/>
        </w:rPr>
        <w:separator/>
      </w:r>
    </w:p>
  </w:footnote>
  <w:footnote w:type="continuationSeparator" w:id="0">
    <w:p w14:paraId="43C49607" w14:textId="77777777" w:rsidR="00B53E04" w:rsidRDefault="00B53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42A4C"/>
    <w:multiLevelType w:val="multilevel"/>
    <w:tmpl w:val="C9266BE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02E70A0D"/>
    <w:multiLevelType w:val="multilevel"/>
    <w:tmpl w:val="934EB09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03F4660F"/>
    <w:multiLevelType w:val="multilevel"/>
    <w:tmpl w:val="4940B1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04416EEA"/>
    <w:multiLevelType w:val="multilevel"/>
    <w:tmpl w:val="A4DAB18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05B76B23"/>
    <w:multiLevelType w:val="multilevel"/>
    <w:tmpl w:val="B6C2E4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06743360"/>
    <w:multiLevelType w:val="multilevel"/>
    <w:tmpl w:val="4C2829B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06E356A1"/>
    <w:multiLevelType w:val="multilevel"/>
    <w:tmpl w:val="6A52365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078471B7"/>
    <w:multiLevelType w:val="multilevel"/>
    <w:tmpl w:val="A426CA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08BF3484"/>
    <w:multiLevelType w:val="multilevel"/>
    <w:tmpl w:val="F33255C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09BC22D6"/>
    <w:multiLevelType w:val="multilevel"/>
    <w:tmpl w:val="37A293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" w15:restartNumberingAfterBreak="0">
    <w:nsid w:val="09D96968"/>
    <w:multiLevelType w:val="multilevel"/>
    <w:tmpl w:val="123CC5C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0B6D0FB2"/>
    <w:multiLevelType w:val="multilevel"/>
    <w:tmpl w:val="A3B626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0BFF5DEF"/>
    <w:multiLevelType w:val="multilevel"/>
    <w:tmpl w:val="D95ACB1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0CB07D69"/>
    <w:multiLevelType w:val="multilevel"/>
    <w:tmpl w:val="FB7A43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0D1B6F68"/>
    <w:multiLevelType w:val="multilevel"/>
    <w:tmpl w:val="8CF29B4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0D2F67B1"/>
    <w:multiLevelType w:val="multilevel"/>
    <w:tmpl w:val="682030C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0D885B6C"/>
    <w:multiLevelType w:val="multilevel"/>
    <w:tmpl w:val="EB2C8E3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0E631639"/>
    <w:multiLevelType w:val="multilevel"/>
    <w:tmpl w:val="758E5A8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0EE50EA8"/>
    <w:multiLevelType w:val="multilevel"/>
    <w:tmpl w:val="E44820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11837B75"/>
    <w:multiLevelType w:val="multilevel"/>
    <w:tmpl w:val="F6B2AB3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11911D12"/>
    <w:multiLevelType w:val="multilevel"/>
    <w:tmpl w:val="F25C3B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148F6802"/>
    <w:multiLevelType w:val="multilevel"/>
    <w:tmpl w:val="E1EEE27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2" w15:restartNumberingAfterBreak="0">
    <w:nsid w:val="14997712"/>
    <w:multiLevelType w:val="multilevel"/>
    <w:tmpl w:val="998ADF6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3" w15:restartNumberingAfterBreak="0">
    <w:nsid w:val="160D258F"/>
    <w:multiLevelType w:val="multilevel"/>
    <w:tmpl w:val="411C1ED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18C457A6"/>
    <w:multiLevelType w:val="multilevel"/>
    <w:tmpl w:val="ACE0A5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5" w15:restartNumberingAfterBreak="0">
    <w:nsid w:val="1916266F"/>
    <w:multiLevelType w:val="multilevel"/>
    <w:tmpl w:val="4620866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6" w15:restartNumberingAfterBreak="0">
    <w:nsid w:val="1A2060DC"/>
    <w:multiLevelType w:val="multilevel"/>
    <w:tmpl w:val="2DDE0FF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7" w15:restartNumberingAfterBreak="0">
    <w:nsid w:val="1D8956DC"/>
    <w:multiLevelType w:val="multilevel"/>
    <w:tmpl w:val="131459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8" w15:restartNumberingAfterBreak="0">
    <w:nsid w:val="20E07C8B"/>
    <w:multiLevelType w:val="multilevel"/>
    <w:tmpl w:val="57C8E6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9" w15:restartNumberingAfterBreak="0">
    <w:nsid w:val="22013941"/>
    <w:multiLevelType w:val="multilevel"/>
    <w:tmpl w:val="4770291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0" w15:restartNumberingAfterBreak="0">
    <w:nsid w:val="22111E1F"/>
    <w:multiLevelType w:val="multilevel"/>
    <w:tmpl w:val="9446D2B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1" w15:restartNumberingAfterBreak="0">
    <w:nsid w:val="22280CEE"/>
    <w:multiLevelType w:val="multilevel"/>
    <w:tmpl w:val="8C2E4B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2" w15:restartNumberingAfterBreak="0">
    <w:nsid w:val="22902E73"/>
    <w:multiLevelType w:val="multilevel"/>
    <w:tmpl w:val="4008C7B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3" w15:restartNumberingAfterBreak="0">
    <w:nsid w:val="276E53B7"/>
    <w:multiLevelType w:val="multilevel"/>
    <w:tmpl w:val="A888DF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4" w15:restartNumberingAfterBreak="0">
    <w:nsid w:val="277451C0"/>
    <w:multiLevelType w:val="multilevel"/>
    <w:tmpl w:val="E680488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5" w15:restartNumberingAfterBreak="0">
    <w:nsid w:val="2AE00738"/>
    <w:multiLevelType w:val="multilevel"/>
    <w:tmpl w:val="62F6EDA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6" w15:restartNumberingAfterBreak="0">
    <w:nsid w:val="2C8A7801"/>
    <w:multiLevelType w:val="multilevel"/>
    <w:tmpl w:val="3EC2EC9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7" w15:restartNumberingAfterBreak="0">
    <w:nsid w:val="2D01440C"/>
    <w:multiLevelType w:val="multilevel"/>
    <w:tmpl w:val="83DE52B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8" w15:restartNumberingAfterBreak="0">
    <w:nsid w:val="2EDD0EB7"/>
    <w:multiLevelType w:val="multilevel"/>
    <w:tmpl w:val="7C5C696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9" w15:restartNumberingAfterBreak="0">
    <w:nsid w:val="2FF1631C"/>
    <w:multiLevelType w:val="multilevel"/>
    <w:tmpl w:val="E56C187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0" w15:restartNumberingAfterBreak="0">
    <w:nsid w:val="31C57F5A"/>
    <w:multiLevelType w:val="multilevel"/>
    <w:tmpl w:val="D1C886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1" w15:restartNumberingAfterBreak="0">
    <w:nsid w:val="324A0864"/>
    <w:multiLevelType w:val="multilevel"/>
    <w:tmpl w:val="12B2AE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2" w15:restartNumberingAfterBreak="0">
    <w:nsid w:val="332D0E6B"/>
    <w:multiLevelType w:val="multilevel"/>
    <w:tmpl w:val="C2360CB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3" w15:restartNumberingAfterBreak="0">
    <w:nsid w:val="34D62B95"/>
    <w:multiLevelType w:val="multilevel"/>
    <w:tmpl w:val="6E60DCF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4" w15:restartNumberingAfterBreak="0">
    <w:nsid w:val="37253895"/>
    <w:multiLevelType w:val="multilevel"/>
    <w:tmpl w:val="CF1E3860"/>
    <w:lvl w:ilvl="0">
      <w:numFmt w:val="bullet"/>
      <w:lvlText w:val="•"/>
      <w:lvlJc w:val="left"/>
      <w:pPr>
        <w:ind w:left="777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37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97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57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17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77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37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97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57" w:hanging="360"/>
      </w:pPr>
      <w:rPr>
        <w:rFonts w:ascii="OpenSymbol" w:eastAsia="OpenSymbol" w:hAnsi="OpenSymbol" w:cs="OpenSymbol"/>
      </w:rPr>
    </w:lvl>
  </w:abstractNum>
  <w:abstractNum w:abstractNumId="45" w15:restartNumberingAfterBreak="0">
    <w:nsid w:val="38F833E8"/>
    <w:multiLevelType w:val="multilevel"/>
    <w:tmpl w:val="0F707A4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6" w15:restartNumberingAfterBreak="0">
    <w:nsid w:val="39332C07"/>
    <w:multiLevelType w:val="multilevel"/>
    <w:tmpl w:val="6A5EF9D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7" w15:restartNumberingAfterBreak="0">
    <w:nsid w:val="39CF6C74"/>
    <w:multiLevelType w:val="multilevel"/>
    <w:tmpl w:val="C5862EA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8" w15:restartNumberingAfterBreak="0">
    <w:nsid w:val="39F65EEA"/>
    <w:multiLevelType w:val="multilevel"/>
    <w:tmpl w:val="E9C84D4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9" w15:restartNumberingAfterBreak="0">
    <w:nsid w:val="3A121177"/>
    <w:multiLevelType w:val="multilevel"/>
    <w:tmpl w:val="5344E7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0" w15:restartNumberingAfterBreak="0">
    <w:nsid w:val="3A493E79"/>
    <w:multiLevelType w:val="multilevel"/>
    <w:tmpl w:val="EA1E1A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1" w15:restartNumberingAfterBreak="0">
    <w:nsid w:val="3CC05563"/>
    <w:multiLevelType w:val="multilevel"/>
    <w:tmpl w:val="E786C5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2" w15:restartNumberingAfterBreak="0">
    <w:nsid w:val="3DDC4F8A"/>
    <w:multiLevelType w:val="multilevel"/>
    <w:tmpl w:val="4E50E2D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3" w15:restartNumberingAfterBreak="0">
    <w:nsid w:val="3DEB2F20"/>
    <w:multiLevelType w:val="multilevel"/>
    <w:tmpl w:val="44001BF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4" w15:restartNumberingAfterBreak="0">
    <w:nsid w:val="400B2F3B"/>
    <w:multiLevelType w:val="multilevel"/>
    <w:tmpl w:val="5DD8AE9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5" w15:restartNumberingAfterBreak="0">
    <w:nsid w:val="40274F91"/>
    <w:multiLevelType w:val="multilevel"/>
    <w:tmpl w:val="62E099B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6" w15:restartNumberingAfterBreak="0">
    <w:nsid w:val="40AD7F01"/>
    <w:multiLevelType w:val="multilevel"/>
    <w:tmpl w:val="3A72928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7" w15:restartNumberingAfterBreak="0">
    <w:nsid w:val="41035E95"/>
    <w:multiLevelType w:val="multilevel"/>
    <w:tmpl w:val="812AA39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8" w15:restartNumberingAfterBreak="0">
    <w:nsid w:val="41F765DA"/>
    <w:multiLevelType w:val="multilevel"/>
    <w:tmpl w:val="665670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9" w15:restartNumberingAfterBreak="0">
    <w:nsid w:val="43C05C00"/>
    <w:multiLevelType w:val="multilevel"/>
    <w:tmpl w:val="50FA04A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0" w15:restartNumberingAfterBreak="0">
    <w:nsid w:val="4430377A"/>
    <w:multiLevelType w:val="multilevel"/>
    <w:tmpl w:val="FB22CA0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1" w15:restartNumberingAfterBreak="0">
    <w:nsid w:val="446A6187"/>
    <w:multiLevelType w:val="multilevel"/>
    <w:tmpl w:val="7998401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2" w15:restartNumberingAfterBreak="0">
    <w:nsid w:val="45E1029F"/>
    <w:multiLevelType w:val="multilevel"/>
    <w:tmpl w:val="55B682C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3" w15:restartNumberingAfterBreak="0">
    <w:nsid w:val="47704DBE"/>
    <w:multiLevelType w:val="multilevel"/>
    <w:tmpl w:val="8A0434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4" w15:restartNumberingAfterBreak="0">
    <w:nsid w:val="47A713C0"/>
    <w:multiLevelType w:val="multilevel"/>
    <w:tmpl w:val="A662AC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5" w15:restartNumberingAfterBreak="0">
    <w:nsid w:val="4C6053B6"/>
    <w:multiLevelType w:val="multilevel"/>
    <w:tmpl w:val="58809D1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6" w15:restartNumberingAfterBreak="0">
    <w:nsid w:val="4D904DFE"/>
    <w:multiLevelType w:val="multilevel"/>
    <w:tmpl w:val="88C4561C"/>
    <w:lvl w:ilvl="0">
      <w:numFmt w:val="bullet"/>
      <w:lvlText w:val="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7" w15:restartNumberingAfterBreak="0">
    <w:nsid w:val="4FF520FE"/>
    <w:multiLevelType w:val="multilevel"/>
    <w:tmpl w:val="AE8E141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8" w15:restartNumberingAfterBreak="0">
    <w:nsid w:val="501047BD"/>
    <w:multiLevelType w:val="multilevel"/>
    <w:tmpl w:val="C66A4D1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9" w15:restartNumberingAfterBreak="0">
    <w:nsid w:val="52984761"/>
    <w:multiLevelType w:val="multilevel"/>
    <w:tmpl w:val="201650A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0" w15:restartNumberingAfterBreak="0">
    <w:nsid w:val="544765AE"/>
    <w:multiLevelType w:val="multilevel"/>
    <w:tmpl w:val="4120BB6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1" w15:restartNumberingAfterBreak="0">
    <w:nsid w:val="54D06496"/>
    <w:multiLevelType w:val="multilevel"/>
    <w:tmpl w:val="271EEFB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2" w15:restartNumberingAfterBreak="0">
    <w:nsid w:val="553E03AC"/>
    <w:multiLevelType w:val="multilevel"/>
    <w:tmpl w:val="3376AB6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3" w15:restartNumberingAfterBreak="0">
    <w:nsid w:val="56955794"/>
    <w:multiLevelType w:val="multilevel"/>
    <w:tmpl w:val="1180C16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4" w15:restartNumberingAfterBreak="0">
    <w:nsid w:val="56A010F0"/>
    <w:multiLevelType w:val="multilevel"/>
    <w:tmpl w:val="D29A171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5" w15:restartNumberingAfterBreak="0">
    <w:nsid w:val="56CE5AD5"/>
    <w:multiLevelType w:val="multilevel"/>
    <w:tmpl w:val="BA3C48E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6" w15:restartNumberingAfterBreak="0">
    <w:nsid w:val="57243B9A"/>
    <w:multiLevelType w:val="multilevel"/>
    <w:tmpl w:val="7676173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7" w15:restartNumberingAfterBreak="0">
    <w:nsid w:val="57312FF3"/>
    <w:multiLevelType w:val="multilevel"/>
    <w:tmpl w:val="8204520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8" w15:restartNumberingAfterBreak="0">
    <w:nsid w:val="584235CD"/>
    <w:multiLevelType w:val="multilevel"/>
    <w:tmpl w:val="71EA9F3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9" w15:restartNumberingAfterBreak="0">
    <w:nsid w:val="58CA07FC"/>
    <w:multiLevelType w:val="multilevel"/>
    <w:tmpl w:val="215A01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0" w15:restartNumberingAfterBreak="0">
    <w:nsid w:val="5B9112BF"/>
    <w:multiLevelType w:val="multilevel"/>
    <w:tmpl w:val="AB3A4A6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1" w15:restartNumberingAfterBreak="0">
    <w:nsid w:val="5D1A7695"/>
    <w:multiLevelType w:val="multilevel"/>
    <w:tmpl w:val="25DE1E8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2" w15:restartNumberingAfterBreak="0">
    <w:nsid w:val="5DDD338F"/>
    <w:multiLevelType w:val="multilevel"/>
    <w:tmpl w:val="4D54FB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3" w15:restartNumberingAfterBreak="0">
    <w:nsid w:val="5DEE3060"/>
    <w:multiLevelType w:val="multilevel"/>
    <w:tmpl w:val="350C9FB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4" w15:restartNumberingAfterBreak="0">
    <w:nsid w:val="5E29033D"/>
    <w:multiLevelType w:val="multilevel"/>
    <w:tmpl w:val="DB4C712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5" w15:restartNumberingAfterBreak="0">
    <w:nsid w:val="5E3D0898"/>
    <w:multiLevelType w:val="multilevel"/>
    <w:tmpl w:val="C7F8290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6" w15:restartNumberingAfterBreak="0">
    <w:nsid w:val="5E6C2F21"/>
    <w:multiLevelType w:val="multilevel"/>
    <w:tmpl w:val="8C1ED16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7" w15:restartNumberingAfterBreak="0">
    <w:nsid w:val="64765583"/>
    <w:multiLevelType w:val="multilevel"/>
    <w:tmpl w:val="92AA129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8" w15:restartNumberingAfterBreak="0">
    <w:nsid w:val="65ED1082"/>
    <w:multiLevelType w:val="multilevel"/>
    <w:tmpl w:val="165400A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9" w15:restartNumberingAfterBreak="0">
    <w:nsid w:val="65EF4AEB"/>
    <w:multiLevelType w:val="multilevel"/>
    <w:tmpl w:val="C6A066D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0" w15:restartNumberingAfterBreak="0">
    <w:nsid w:val="67434C89"/>
    <w:multiLevelType w:val="multilevel"/>
    <w:tmpl w:val="D7CC51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1" w15:restartNumberingAfterBreak="0">
    <w:nsid w:val="67DE0FA9"/>
    <w:multiLevelType w:val="multilevel"/>
    <w:tmpl w:val="E0FA6A1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2" w15:restartNumberingAfterBreak="0">
    <w:nsid w:val="68D20202"/>
    <w:multiLevelType w:val="multilevel"/>
    <w:tmpl w:val="6694A75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3" w15:restartNumberingAfterBreak="0">
    <w:nsid w:val="68F9656D"/>
    <w:multiLevelType w:val="multilevel"/>
    <w:tmpl w:val="A874F41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4" w15:restartNumberingAfterBreak="0">
    <w:nsid w:val="6A051FBB"/>
    <w:multiLevelType w:val="multilevel"/>
    <w:tmpl w:val="E9ECBE1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5" w15:restartNumberingAfterBreak="0">
    <w:nsid w:val="6AB904C5"/>
    <w:multiLevelType w:val="multilevel"/>
    <w:tmpl w:val="5518EF1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6" w15:restartNumberingAfterBreak="0">
    <w:nsid w:val="6AED47E9"/>
    <w:multiLevelType w:val="multilevel"/>
    <w:tmpl w:val="0178A3C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7" w15:restartNumberingAfterBreak="0">
    <w:nsid w:val="6B3E0700"/>
    <w:multiLevelType w:val="multilevel"/>
    <w:tmpl w:val="936AB5F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8" w15:restartNumberingAfterBreak="0">
    <w:nsid w:val="6BA67DDA"/>
    <w:multiLevelType w:val="multilevel"/>
    <w:tmpl w:val="D2C09C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9" w15:restartNumberingAfterBreak="0">
    <w:nsid w:val="6C1D536B"/>
    <w:multiLevelType w:val="multilevel"/>
    <w:tmpl w:val="CBCAAB3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0" w15:restartNumberingAfterBreak="0">
    <w:nsid w:val="6D8E3146"/>
    <w:multiLevelType w:val="multilevel"/>
    <w:tmpl w:val="32228D9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1" w15:restartNumberingAfterBreak="0">
    <w:nsid w:val="6D9F441B"/>
    <w:multiLevelType w:val="multilevel"/>
    <w:tmpl w:val="ECFC02E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2" w15:restartNumberingAfterBreak="0">
    <w:nsid w:val="6DD72A06"/>
    <w:multiLevelType w:val="multilevel"/>
    <w:tmpl w:val="C85E760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3" w15:restartNumberingAfterBreak="0">
    <w:nsid w:val="6E213750"/>
    <w:multiLevelType w:val="multilevel"/>
    <w:tmpl w:val="73CE1D0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4" w15:restartNumberingAfterBreak="0">
    <w:nsid w:val="6EA20A00"/>
    <w:multiLevelType w:val="multilevel"/>
    <w:tmpl w:val="9214B6E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5" w15:restartNumberingAfterBreak="0">
    <w:nsid w:val="6EE17196"/>
    <w:multiLevelType w:val="multilevel"/>
    <w:tmpl w:val="A2DAFB3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6" w15:restartNumberingAfterBreak="0">
    <w:nsid w:val="6F70656A"/>
    <w:multiLevelType w:val="multilevel"/>
    <w:tmpl w:val="A732C15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7" w15:restartNumberingAfterBreak="0">
    <w:nsid w:val="6FFF4ECA"/>
    <w:multiLevelType w:val="multilevel"/>
    <w:tmpl w:val="DB0296B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8" w15:restartNumberingAfterBreak="0">
    <w:nsid w:val="706638E2"/>
    <w:multiLevelType w:val="multilevel"/>
    <w:tmpl w:val="EBE0704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09" w15:restartNumberingAfterBreak="0">
    <w:nsid w:val="708437B6"/>
    <w:multiLevelType w:val="multilevel"/>
    <w:tmpl w:val="FD46FD1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0" w15:restartNumberingAfterBreak="0">
    <w:nsid w:val="717202E7"/>
    <w:multiLevelType w:val="multilevel"/>
    <w:tmpl w:val="0C0A487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1" w15:restartNumberingAfterBreak="0">
    <w:nsid w:val="71DF5B81"/>
    <w:multiLevelType w:val="multilevel"/>
    <w:tmpl w:val="5740ACD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2" w15:restartNumberingAfterBreak="0">
    <w:nsid w:val="72003E55"/>
    <w:multiLevelType w:val="multilevel"/>
    <w:tmpl w:val="FD9014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3" w15:restartNumberingAfterBreak="0">
    <w:nsid w:val="72476B58"/>
    <w:multiLevelType w:val="multilevel"/>
    <w:tmpl w:val="C06A3EB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4" w15:restartNumberingAfterBreak="0">
    <w:nsid w:val="72626736"/>
    <w:multiLevelType w:val="multilevel"/>
    <w:tmpl w:val="8D822A2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5" w15:restartNumberingAfterBreak="0">
    <w:nsid w:val="75853CCE"/>
    <w:multiLevelType w:val="multilevel"/>
    <w:tmpl w:val="CC8222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6" w15:restartNumberingAfterBreak="0">
    <w:nsid w:val="78791383"/>
    <w:multiLevelType w:val="multilevel"/>
    <w:tmpl w:val="808C1E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7" w15:restartNumberingAfterBreak="0">
    <w:nsid w:val="789953C6"/>
    <w:multiLevelType w:val="multilevel"/>
    <w:tmpl w:val="0E6A67F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8" w15:restartNumberingAfterBreak="0">
    <w:nsid w:val="78FF147A"/>
    <w:multiLevelType w:val="multilevel"/>
    <w:tmpl w:val="8AD6D9B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9" w15:restartNumberingAfterBreak="0">
    <w:nsid w:val="79DE1714"/>
    <w:multiLevelType w:val="multilevel"/>
    <w:tmpl w:val="0E7298A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0" w15:restartNumberingAfterBreak="0">
    <w:nsid w:val="7B3C7E40"/>
    <w:multiLevelType w:val="multilevel"/>
    <w:tmpl w:val="59C6886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1" w15:restartNumberingAfterBreak="0">
    <w:nsid w:val="7BE72B36"/>
    <w:multiLevelType w:val="multilevel"/>
    <w:tmpl w:val="D94CCDE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2" w15:restartNumberingAfterBreak="0">
    <w:nsid w:val="7D8058AB"/>
    <w:multiLevelType w:val="multilevel"/>
    <w:tmpl w:val="D980C0A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3" w15:restartNumberingAfterBreak="0">
    <w:nsid w:val="7D8705A2"/>
    <w:multiLevelType w:val="multilevel"/>
    <w:tmpl w:val="9B30211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4" w15:restartNumberingAfterBreak="0">
    <w:nsid w:val="7DF5740A"/>
    <w:multiLevelType w:val="multilevel"/>
    <w:tmpl w:val="D2CEA1C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5" w15:restartNumberingAfterBreak="0">
    <w:nsid w:val="7E0A0AEE"/>
    <w:multiLevelType w:val="multilevel"/>
    <w:tmpl w:val="ED0EF2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6" w15:restartNumberingAfterBreak="0">
    <w:nsid w:val="7E8C0A53"/>
    <w:multiLevelType w:val="multilevel"/>
    <w:tmpl w:val="A3244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num w:numId="1" w16cid:durableId="101726060">
    <w:abstractNumId w:val="78"/>
  </w:num>
  <w:num w:numId="2" w16cid:durableId="665134236">
    <w:abstractNumId w:val="59"/>
  </w:num>
  <w:num w:numId="3" w16cid:durableId="1018430680">
    <w:abstractNumId w:val="103"/>
  </w:num>
  <w:num w:numId="4" w16cid:durableId="1881162710">
    <w:abstractNumId w:val="40"/>
  </w:num>
  <w:num w:numId="5" w16cid:durableId="152183134">
    <w:abstractNumId w:val="71"/>
  </w:num>
  <w:num w:numId="6" w16cid:durableId="234516163">
    <w:abstractNumId w:val="72"/>
  </w:num>
  <w:num w:numId="7" w16cid:durableId="393360711">
    <w:abstractNumId w:val="82"/>
  </w:num>
  <w:num w:numId="8" w16cid:durableId="2042824135">
    <w:abstractNumId w:val="96"/>
  </w:num>
  <w:num w:numId="9" w16cid:durableId="208958886">
    <w:abstractNumId w:val="2"/>
  </w:num>
  <w:num w:numId="10" w16cid:durableId="1311054819">
    <w:abstractNumId w:val="126"/>
  </w:num>
  <w:num w:numId="11" w16cid:durableId="839851675">
    <w:abstractNumId w:val="32"/>
  </w:num>
  <w:num w:numId="12" w16cid:durableId="283073717">
    <w:abstractNumId w:val="22"/>
  </w:num>
  <w:num w:numId="13" w16cid:durableId="1172187180">
    <w:abstractNumId w:val="52"/>
  </w:num>
  <w:num w:numId="14" w16cid:durableId="1553619972">
    <w:abstractNumId w:val="20"/>
  </w:num>
  <w:num w:numId="15" w16cid:durableId="1536774974">
    <w:abstractNumId w:val="37"/>
  </w:num>
  <w:num w:numId="16" w16cid:durableId="1059742082">
    <w:abstractNumId w:val="123"/>
  </w:num>
  <w:num w:numId="17" w16cid:durableId="2009744188">
    <w:abstractNumId w:val="87"/>
  </w:num>
  <w:num w:numId="18" w16cid:durableId="198591807">
    <w:abstractNumId w:val="15"/>
  </w:num>
  <w:num w:numId="19" w16cid:durableId="977879909">
    <w:abstractNumId w:val="125"/>
  </w:num>
  <w:num w:numId="20" w16cid:durableId="32460107">
    <w:abstractNumId w:val="91"/>
  </w:num>
  <w:num w:numId="21" w16cid:durableId="740520776">
    <w:abstractNumId w:val="31"/>
  </w:num>
  <w:num w:numId="22" w16cid:durableId="1887139551">
    <w:abstractNumId w:val="69"/>
  </w:num>
  <w:num w:numId="23" w16cid:durableId="939293146">
    <w:abstractNumId w:val="102"/>
  </w:num>
  <w:num w:numId="24" w16cid:durableId="209074580">
    <w:abstractNumId w:val="104"/>
  </w:num>
  <w:num w:numId="25" w16cid:durableId="871192832">
    <w:abstractNumId w:val="75"/>
  </w:num>
  <w:num w:numId="26" w16cid:durableId="1281062113">
    <w:abstractNumId w:val="88"/>
  </w:num>
  <w:num w:numId="27" w16cid:durableId="1059011377">
    <w:abstractNumId w:val="14"/>
  </w:num>
  <w:num w:numId="28" w16cid:durableId="1527718067">
    <w:abstractNumId w:val="55"/>
  </w:num>
  <w:num w:numId="29" w16cid:durableId="1415710537">
    <w:abstractNumId w:val="90"/>
  </w:num>
  <w:num w:numId="30" w16cid:durableId="142704214">
    <w:abstractNumId w:val="1"/>
  </w:num>
  <w:num w:numId="31" w16cid:durableId="621114410">
    <w:abstractNumId w:val="108"/>
  </w:num>
  <w:num w:numId="32" w16cid:durableId="1683967347">
    <w:abstractNumId w:val="84"/>
  </w:num>
  <w:num w:numId="33" w16cid:durableId="2007976371">
    <w:abstractNumId w:val="92"/>
  </w:num>
  <w:num w:numId="34" w16cid:durableId="630019583">
    <w:abstractNumId w:val="5"/>
  </w:num>
  <w:num w:numId="35" w16cid:durableId="1092050903">
    <w:abstractNumId w:val="120"/>
  </w:num>
  <w:num w:numId="36" w16cid:durableId="1359696440">
    <w:abstractNumId w:val="121"/>
  </w:num>
  <w:num w:numId="37" w16cid:durableId="1958756003">
    <w:abstractNumId w:val="24"/>
  </w:num>
  <w:num w:numId="38" w16cid:durableId="456072177">
    <w:abstractNumId w:val="44"/>
  </w:num>
  <w:num w:numId="39" w16cid:durableId="925576154">
    <w:abstractNumId w:val="100"/>
  </w:num>
  <w:num w:numId="40" w16cid:durableId="1166700851">
    <w:abstractNumId w:val="54"/>
  </w:num>
  <w:num w:numId="41" w16cid:durableId="1501697731">
    <w:abstractNumId w:val="0"/>
  </w:num>
  <w:num w:numId="42" w16cid:durableId="1267230975">
    <w:abstractNumId w:val="77"/>
  </w:num>
  <w:num w:numId="43" w16cid:durableId="755709399">
    <w:abstractNumId w:val="27"/>
  </w:num>
  <w:num w:numId="44" w16cid:durableId="1113016823">
    <w:abstractNumId w:val="19"/>
  </w:num>
  <w:num w:numId="45" w16cid:durableId="1101683465">
    <w:abstractNumId w:val="118"/>
  </w:num>
  <w:num w:numId="46" w16cid:durableId="67846451">
    <w:abstractNumId w:val="98"/>
  </w:num>
  <w:num w:numId="47" w16cid:durableId="128329592">
    <w:abstractNumId w:val="39"/>
  </w:num>
  <w:num w:numId="48" w16cid:durableId="1013532623">
    <w:abstractNumId w:val="45"/>
  </w:num>
  <w:num w:numId="49" w16cid:durableId="143667203">
    <w:abstractNumId w:val="16"/>
  </w:num>
  <w:num w:numId="50" w16cid:durableId="1083792751">
    <w:abstractNumId w:val="34"/>
  </w:num>
  <w:num w:numId="51" w16cid:durableId="672688178">
    <w:abstractNumId w:val="42"/>
  </w:num>
  <w:num w:numId="52" w16cid:durableId="194081025">
    <w:abstractNumId w:val="36"/>
  </w:num>
  <w:num w:numId="53" w16cid:durableId="321469407">
    <w:abstractNumId w:val="86"/>
  </w:num>
  <w:num w:numId="54" w16cid:durableId="1626227685">
    <w:abstractNumId w:val="17"/>
  </w:num>
  <w:num w:numId="55" w16cid:durableId="805466585">
    <w:abstractNumId w:val="94"/>
  </w:num>
  <w:num w:numId="56" w16cid:durableId="280964675">
    <w:abstractNumId w:val="23"/>
  </w:num>
  <w:num w:numId="57" w16cid:durableId="1160804784">
    <w:abstractNumId w:val="115"/>
  </w:num>
  <w:num w:numId="58" w16cid:durableId="1910189595">
    <w:abstractNumId w:val="29"/>
  </w:num>
  <w:num w:numId="59" w16cid:durableId="1377655873">
    <w:abstractNumId w:val="35"/>
  </w:num>
  <w:num w:numId="60" w16cid:durableId="217668726">
    <w:abstractNumId w:val="113"/>
  </w:num>
  <w:num w:numId="61" w16cid:durableId="2057661685">
    <w:abstractNumId w:val="74"/>
  </w:num>
  <w:num w:numId="62" w16cid:durableId="1676886033">
    <w:abstractNumId w:val="67"/>
  </w:num>
  <w:num w:numId="63" w16cid:durableId="1348556094">
    <w:abstractNumId w:val="81"/>
  </w:num>
  <w:num w:numId="64" w16cid:durableId="775716717">
    <w:abstractNumId w:val="30"/>
  </w:num>
  <w:num w:numId="65" w16cid:durableId="1903981508">
    <w:abstractNumId w:val="110"/>
  </w:num>
  <w:num w:numId="66" w16cid:durableId="731544231">
    <w:abstractNumId w:val="11"/>
  </w:num>
  <w:num w:numId="67" w16cid:durableId="1459101187">
    <w:abstractNumId w:val="112"/>
  </w:num>
  <w:num w:numId="68" w16cid:durableId="1170027667">
    <w:abstractNumId w:val="105"/>
  </w:num>
  <w:num w:numId="69" w16cid:durableId="52505917">
    <w:abstractNumId w:val="6"/>
  </w:num>
  <w:num w:numId="70" w16cid:durableId="562058574">
    <w:abstractNumId w:val="26"/>
  </w:num>
  <w:num w:numId="71" w16cid:durableId="97064884">
    <w:abstractNumId w:val="60"/>
  </w:num>
  <w:num w:numId="72" w16cid:durableId="158662758">
    <w:abstractNumId w:val="99"/>
  </w:num>
  <w:num w:numId="73" w16cid:durableId="2123500217">
    <w:abstractNumId w:val="3"/>
  </w:num>
  <w:num w:numId="74" w16cid:durableId="1422870290">
    <w:abstractNumId w:val="83"/>
  </w:num>
  <w:num w:numId="75" w16cid:durableId="814489280">
    <w:abstractNumId w:val="43"/>
  </w:num>
  <w:num w:numId="76" w16cid:durableId="1607234021">
    <w:abstractNumId w:val="58"/>
  </w:num>
  <w:num w:numId="77" w16cid:durableId="1812819517">
    <w:abstractNumId w:val="109"/>
  </w:num>
  <w:num w:numId="78" w16cid:durableId="936134011">
    <w:abstractNumId w:val="114"/>
  </w:num>
  <w:num w:numId="79" w16cid:durableId="442387545">
    <w:abstractNumId w:val="97"/>
  </w:num>
  <w:num w:numId="80" w16cid:durableId="906690848">
    <w:abstractNumId w:val="47"/>
  </w:num>
  <w:num w:numId="81" w16cid:durableId="1203902882">
    <w:abstractNumId w:val="116"/>
  </w:num>
  <w:num w:numId="82" w16cid:durableId="1537426971">
    <w:abstractNumId w:val="7"/>
  </w:num>
  <w:num w:numId="83" w16cid:durableId="899022889">
    <w:abstractNumId w:val="38"/>
  </w:num>
  <w:num w:numId="84" w16cid:durableId="522599235">
    <w:abstractNumId w:val="46"/>
  </w:num>
  <w:num w:numId="85" w16cid:durableId="1873223054">
    <w:abstractNumId w:val="93"/>
  </w:num>
  <w:num w:numId="86" w16cid:durableId="1509056011">
    <w:abstractNumId w:val="119"/>
  </w:num>
  <w:num w:numId="87" w16cid:durableId="666323743">
    <w:abstractNumId w:val="101"/>
  </w:num>
  <w:num w:numId="88" w16cid:durableId="540627768">
    <w:abstractNumId w:val="64"/>
  </w:num>
  <w:num w:numId="89" w16cid:durableId="412093165">
    <w:abstractNumId w:val="106"/>
  </w:num>
  <w:num w:numId="90" w16cid:durableId="1469785578">
    <w:abstractNumId w:val="4"/>
  </w:num>
  <w:num w:numId="91" w16cid:durableId="760293714">
    <w:abstractNumId w:val="9"/>
  </w:num>
  <w:num w:numId="92" w16cid:durableId="1736704444">
    <w:abstractNumId w:val="122"/>
  </w:num>
  <w:num w:numId="93" w16cid:durableId="2036615446">
    <w:abstractNumId w:val="79"/>
  </w:num>
  <w:num w:numId="94" w16cid:durableId="557547125">
    <w:abstractNumId w:val="57"/>
  </w:num>
  <w:num w:numId="95" w16cid:durableId="1448348834">
    <w:abstractNumId w:val="56"/>
  </w:num>
  <w:num w:numId="96" w16cid:durableId="1311135349">
    <w:abstractNumId w:val="73"/>
  </w:num>
  <w:num w:numId="97" w16cid:durableId="1154296685">
    <w:abstractNumId w:val="25"/>
  </w:num>
  <w:num w:numId="98" w16cid:durableId="639379490">
    <w:abstractNumId w:val="117"/>
  </w:num>
  <w:num w:numId="99" w16cid:durableId="466944276">
    <w:abstractNumId w:val="18"/>
  </w:num>
  <w:num w:numId="100" w16cid:durableId="419064409">
    <w:abstractNumId w:val="51"/>
  </w:num>
  <w:num w:numId="101" w16cid:durableId="402679979">
    <w:abstractNumId w:val="89"/>
  </w:num>
  <w:num w:numId="102" w16cid:durableId="134225293">
    <w:abstractNumId w:val="111"/>
  </w:num>
  <w:num w:numId="103" w16cid:durableId="1714310091">
    <w:abstractNumId w:val="66"/>
  </w:num>
  <w:num w:numId="104" w16cid:durableId="76177821">
    <w:abstractNumId w:val="61"/>
  </w:num>
  <w:num w:numId="105" w16cid:durableId="627902771">
    <w:abstractNumId w:val="62"/>
  </w:num>
  <w:num w:numId="106" w16cid:durableId="685986849">
    <w:abstractNumId w:val="49"/>
  </w:num>
  <w:num w:numId="107" w16cid:durableId="1650479640">
    <w:abstractNumId w:val="41"/>
  </w:num>
  <w:num w:numId="108" w16cid:durableId="2075465758">
    <w:abstractNumId w:val="50"/>
  </w:num>
  <w:num w:numId="109" w16cid:durableId="998538549">
    <w:abstractNumId w:val="28"/>
  </w:num>
  <w:num w:numId="110" w16cid:durableId="1939944894">
    <w:abstractNumId w:val="21"/>
  </w:num>
  <w:num w:numId="111" w16cid:durableId="1048408788">
    <w:abstractNumId w:val="107"/>
  </w:num>
  <w:num w:numId="112" w16cid:durableId="1193422466">
    <w:abstractNumId w:val="12"/>
  </w:num>
  <w:num w:numId="113" w16cid:durableId="479152986">
    <w:abstractNumId w:val="65"/>
  </w:num>
  <w:num w:numId="114" w16cid:durableId="660616600">
    <w:abstractNumId w:val="124"/>
  </w:num>
  <w:num w:numId="115" w16cid:durableId="494304597">
    <w:abstractNumId w:val="80"/>
  </w:num>
  <w:num w:numId="116" w16cid:durableId="176191185">
    <w:abstractNumId w:val="13"/>
  </w:num>
  <w:num w:numId="117" w16cid:durableId="2045130671">
    <w:abstractNumId w:val="48"/>
  </w:num>
  <w:num w:numId="118" w16cid:durableId="626854232">
    <w:abstractNumId w:val="95"/>
  </w:num>
  <w:num w:numId="119" w16cid:durableId="887179131">
    <w:abstractNumId w:val="33"/>
  </w:num>
  <w:num w:numId="120" w16cid:durableId="468866815">
    <w:abstractNumId w:val="8"/>
  </w:num>
  <w:num w:numId="121" w16cid:durableId="156850011">
    <w:abstractNumId w:val="53"/>
  </w:num>
  <w:num w:numId="122" w16cid:durableId="727535051">
    <w:abstractNumId w:val="10"/>
  </w:num>
  <w:num w:numId="123" w16cid:durableId="104665392">
    <w:abstractNumId w:val="63"/>
  </w:num>
  <w:num w:numId="124" w16cid:durableId="1386103015">
    <w:abstractNumId w:val="68"/>
  </w:num>
  <w:num w:numId="125" w16cid:durableId="931014739">
    <w:abstractNumId w:val="85"/>
  </w:num>
  <w:num w:numId="126" w16cid:durableId="1837914033">
    <w:abstractNumId w:val="76"/>
  </w:num>
  <w:num w:numId="127" w16cid:durableId="765880291">
    <w:abstractNumId w:val="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25689"/>
    <w:rsid w:val="00925689"/>
    <w:rsid w:val="00B53E04"/>
    <w:rsid w:val="00E4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3C49605"/>
  <w15:docId w15:val="{3A701B59-0537-284C-B164-7C01215C9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" w:hAnsi="Liberation Serif" w:cs="Lohit Devanagari"/>
        <w:kern w:val="3"/>
        <w:sz w:val="24"/>
        <w:szCs w:val="24"/>
        <w:lang w:val="vi-VN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Heading"/>
    <w:next w:val="Textbody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Heading2">
    <w:name w:val="heading 2"/>
    <w:basedOn w:val="Heading"/>
    <w:next w:val="Textbody"/>
    <w:uiPriority w:val="9"/>
    <w:unhideWhenUsed/>
    <w:qFormat/>
    <w:pPr>
      <w:spacing w:before="20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Heading3">
    <w:name w:val="heading 3"/>
    <w:basedOn w:val="Standard"/>
    <w:next w:val="Standard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Footer">
    <w:name w:val="footer"/>
    <w:basedOn w:val="Standard"/>
    <w:pPr>
      <w:suppressLineNumbers/>
      <w:tabs>
        <w:tab w:val="center" w:pos="4819"/>
        <w:tab w:val="right" w:pos="9638"/>
      </w:tabs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uttacentral.net/sn36.21/vi/minh_chau?lang=en&amp;reference=none&amp;highlight=false#S.iv.2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70</Pages>
  <Words>15379</Words>
  <Characters>87662</Characters>
  <Application>Microsoft Office Word</Application>
  <DocSecurity>0</DocSecurity>
  <Lines>730</Lines>
  <Paragraphs>205</Paragraphs>
  <ScaleCrop>false</ScaleCrop>
  <Company/>
  <LinksUpToDate>false</LinksUpToDate>
  <CharactersWithSpaces>102836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Thiện Trang Thích</cp:lastModifiedBy>
  <cp:revision>2</cp:revision>
  <cp:lastPrinted>2025-10-16T21:36:00Z</cp:lastPrinted>
  <dcterms:created xsi:type="dcterms:W3CDTF">2025-10-16T21:43:00Z</dcterms:created>
  <dcterms:modified xsi:type="dcterms:W3CDTF">2025-10-16T21:43:00Z</dcterms:modified>
</cp:coreProperties>
</file>